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4FC" w:rsidRPr="00C53A5B" w:rsidRDefault="00E274FC" w:rsidP="00E274FC">
      <w:pPr>
        <w:tabs>
          <w:tab w:val="left" w:pos="1119"/>
        </w:tabs>
        <w:jc w:val="center"/>
      </w:pPr>
      <w:r w:rsidRPr="008635AD">
        <w:rPr>
          <w:b/>
          <w:sz w:val="32"/>
          <w:szCs w:val="32"/>
        </w:rPr>
        <w:t>Информация по отключениям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E274FC" w:rsidRPr="008E00E7" w:rsidTr="008E772E">
        <w:trPr>
          <w:trHeight w:val="301"/>
        </w:trPr>
        <w:tc>
          <w:tcPr>
            <w:tcW w:w="9639" w:type="dxa"/>
            <w:shd w:val="clear" w:color="auto" w:fill="auto"/>
            <w:noWrap/>
            <w:vAlign w:val="bottom"/>
          </w:tcPr>
          <w:p w:rsidR="008A1B75" w:rsidRPr="000F08C3" w:rsidRDefault="00E274FC" w:rsidP="000D573B">
            <w:pPr>
              <w:rPr>
                <w:i/>
              </w:rPr>
            </w:pPr>
            <w:r w:rsidRPr="00AD66DB">
              <w:rPr>
                <w:i/>
              </w:rPr>
              <w:t>В связи с проведением работ</w:t>
            </w:r>
            <w:r>
              <w:rPr>
                <w:i/>
              </w:rPr>
              <w:t xml:space="preserve"> «Орское ПО</w:t>
            </w:r>
            <w:r w:rsidRPr="00AD66DB">
              <w:rPr>
                <w:i/>
              </w:rPr>
              <w:t>» будет прекращена подача электроэнергии</w:t>
            </w:r>
          </w:p>
        </w:tc>
      </w:tr>
      <w:tr w:rsidR="00E274FC" w:rsidRPr="008E00E7" w:rsidTr="008E772E">
        <w:trPr>
          <w:trHeight w:val="301"/>
        </w:trPr>
        <w:tc>
          <w:tcPr>
            <w:tcW w:w="9639" w:type="dxa"/>
            <w:shd w:val="clear" w:color="auto" w:fill="auto"/>
            <w:noWrap/>
            <w:vAlign w:val="bottom"/>
          </w:tcPr>
          <w:p w:rsidR="0010043C" w:rsidRDefault="0010043C" w:rsidP="003A2B8A">
            <w:pPr>
              <w:jc w:val="both"/>
            </w:pPr>
          </w:p>
          <w:p w:rsidR="000C301F" w:rsidRPr="000C301F" w:rsidRDefault="009F6FBC" w:rsidP="000C301F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="00224A6A">
              <w:rPr>
                <w:b/>
                <w:u w:val="single"/>
              </w:rPr>
              <w:t>5</w:t>
            </w:r>
            <w:r w:rsidR="006811E1">
              <w:rPr>
                <w:b/>
                <w:u w:val="single"/>
              </w:rPr>
              <w:t>.</w:t>
            </w:r>
            <w:r w:rsidR="00612A9C">
              <w:rPr>
                <w:b/>
                <w:u w:val="single"/>
              </w:rPr>
              <w:t>1</w:t>
            </w:r>
            <w:r w:rsidR="00117DDA">
              <w:rPr>
                <w:b/>
                <w:u w:val="single"/>
              </w:rPr>
              <w:t>1</w:t>
            </w:r>
            <w:r w:rsidR="000C301F" w:rsidRPr="000C301F">
              <w:rPr>
                <w:b/>
                <w:u w:val="single"/>
              </w:rPr>
              <w:t>.2026</w:t>
            </w:r>
          </w:p>
          <w:p w:rsidR="001B10F2" w:rsidRPr="001B10F2" w:rsidRDefault="006811E1" w:rsidP="00332B71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09-00 до 16</w:t>
            </w:r>
            <w:r w:rsidR="001B10F2" w:rsidRPr="001B10F2">
              <w:rPr>
                <w:b/>
                <w:u w:val="single"/>
              </w:rPr>
              <w:t>-00</w:t>
            </w:r>
            <w:r w:rsidR="00560036">
              <w:rPr>
                <w:b/>
                <w:u w:val="single"/>
              </w:rPr>
              <w:t xml:space="preserve"> </w:t>
            </w:r>
          </w:p>
          <w:p w:rsidR="00224A6A" w:rsidRDefault="00224A6A" w:rsidP="00224A6A">
            <w:pPr>
              <w:jc w:val="both"/>
            </w:pPr>
            <w:proofErr w:type="spellStart"/>
            <w:r>
              <w:t>ул.Бородина</w:t>
            </w:r>
            <w:proofErr w:type="spellEnd"/>
            <w:r>
              <w:t xml:space="preserve"> </w:t>
            </w:r>
            <w:r>
              <w:tab/>
              <w:t>1-9, 2-14</w:t>
            </w:r>
          </w:p>
          <w:p w:rsidR="00224A6A" w:rsidRDefault="00224A6A" w:rsidP="00224A6A">
            <w:pPr>
              <w:jc w:val="both"/>
            </w:pPr>
            <w:proofErr w:type="spellStart"/>
            <w:r>
              <w:t>ул.Ватутина</w:t>
            </w:r>
            <w:proofErr w:type="spellEnd"/>
            <w:r>
              <w:t xml:space="preserve"> </w:t>
            </w:r>
            <w:r>
              <w:tab/>
              <w:t>26, 26а, 28, 30</w:t>
            </w:r>
          </w:p>
          <w:p w:rsidR="00224A6A" w:rsidRDefault="00224A6A" w:rsidP="00224A6A">
            <w:pPr>
              <w:jc w:val="both"/>
            </w:pPr>
            <w:proofErr w:type="spellStart"/>
            <w:r>
              <w:t>ул.Кубанская</w:t>
            </w:r>
            <w:proofErr w:type="spellEnd"/>
            <w:r>
              <w:t xml:space="preserve"> </w:t>
            </w:r>
            <w:r>
              <w:tab/>
              <w:t>6-18</w:t>
            </w:r>
          </w:p>
          <w:p w:rsidR="00224A6A" w:rsidRDefault="00224A6A" w:rsidP="00224A6A">
            <w:pPr>
              <w:jc w:val="both"/>
            </w:pPr>
            <w:proofErr w:type="spellStart"/>
            <w:r>
              <w:t>ул.Минская</w:t>
            </w:r>
            <w:proofErr w:type="spellEnd"/>
            <w:r>
              <w:t xml:space="preserve"> </w:t>
            </w:r>
            <w:r>
              <w:tab/>
              <w:t>1-11, 4-10</w:t>
            </w:r>
          </w:p>
          <w:p w:rsidR="00224A6A" w:rsidRDefault="00224A6A" w:rsidP="00224A6A">
            <w:pPr>
              <w:jc w:val="both"/>
            </w:pPr>
            <w:r>
              <w:t xml:space="preserve">ул.Онежская </w:t>
            </w:r>
            <w:r>
              <w:tab/>
              <w:t>13-23</w:t>
            </w:r>
          </w:p>
          <w:p w:rsidR="00224A6A" w:rsidRDefault="00224A6A" w:rsidP="00224A6A">
            <w:pPr>
              <w:jc w:val="both"/>
            </w:pPr>
            <w:proofErr w:type="spellStart"/>
            <w:r>
              <w:t>ул.Черняховского</w:t>
            </w:r>
            <w:proofErr w:type="spellEnd"/>
            <w:r>
              <w:t xml:space="preserve"> </w:t>
            </w:r>
            <w:r>
              <w:tab/>
              <w:t>1-9, 2-12</w:t>
            </w:r>
          </w:p>
          <w:p w:rsidR="00224A6A" w:rsidRDefault="00224A6A" w:rsidP="00224A6A">
            <w:pPr>
              <w:jc w:val="both"/>
            </w:pPr>
          </w:p>
          <w:p w:rsidR="00224A6A" w:rsidRPr="00224A6A" w:rsidRDefault="00224A6A" w:rsidP="00224A6A">
            <w:pPr>
              <w:jc w:val="both"/>
              <w:rPr>
                <w:b/>
                <w:u w:val="single"/>
              </w:rPr>
            </w:pPr>
            <w:bookmarkStart w:id="0" w:name="_GoBack"/>
            <w:r w:rsidRPr="00224A6A">
              <w:rPr>
                <w:b/>
                <w:u w:val="single"/>
              </w:rPr>
              <w:t>09-00 до 14-00</w:t>
            </w:r>
          </w:p>
          <w:bookmarkEnd w:id="0"/>
          <w:p w:rsidR="00224A6A" w:rsidRDefault="00224A6A" w:rsidP="00224A6A">
            <w:pPr>
              <w:jc w:val="both"/>
            </w:pPr>
            <w:r>
              <w:t xml:space="preserve">ул.Короленко </w:t>
            </w:r>
            <w:r>
              <w:tab/>
              <w:t>132б</w:t>
            </w:r>
          </w:p>
          <w:p w:rsidR="00224A6A" w:rsidRDefault="00224A6A" w:rsidP="00224A6A">
            <w:pPr>
              <w:jc w:val="both"/>
            </w:pPr>
            <w:r>
              <w:t xml:space="preserve">ул.Короленко </w:t>
            </w:r>
            <w:r>
              <w:tab/>
              <w:t>132б</w:t>
            </w:r>
          </w:p>
          <w:p w:rsidR="00224A6A" w:rsidRDefault="00224A6A" w:rsidP="00224A6A">
            <w:pPr>
              <w:jc w:val="both"/>
            </w:pPr>
            <w:r>
              <w:t xml:space="preserve">ул.Ужгородская </w:t>
            </w:r>
            <w:r>
              <w:tab/>
              <w:t>90</w:t>
            </w:r>
          </w:p>
          <w:p w:rsidR="00224A6A" w:rsidRDefault="00224A6A" w:rsidP="00224A6A">
            <w:pPr>
              <w:jc w:val="both"/>
            </w:pPr>
            <w:r>
              <w:t xml:space="preserve">ул.Ужгородская </w:t>
            </w:r>
            <w:r>
              <w:tab/>
              <w:t>90</w:t>
            </w:r>
          </w:p>
          <w:p w:rsidR="00224A6A" w:rsidRDefault="00224A6A" w:rsidP="00224A6A">
            <w:pPr>
              <w:jc w:val="both"/>
            </w:pPr>
            <w:r>
              <w:t xml:space="preserve">ул.Ужгородская </w:t>
            </w:r>
            <w:r>
              <w:tab/>
              <w:t>92 (1,2 под.)</w:t>
            </w:r>
          </w:p>
          <w:p w:rsidR="00117DDA" w:rsidRDefault="00224A6A" w:rsidP="00224A6A">
            <w:pPr>
              <w:jc w:val="both"/>
            </w:pPr>
            <w:r>
              <w:t xml:space="preserve">ул.Ужгородская </w:t>
            </w:r>
            <w:r>
              <w:tab/>
              <w:t>92 (3,4 под.)</w:t>
            </w:r>
          </w:p>
          <w:p w:rsidR="00224A6A" w:rsidRPr="001C6C4A" w:rsidRDefault="00224A6A" w:rsidP="00224A6A">
            <w:pPr>
              <w:jc w:val="both"/>
              <w:rPr>
                <w:u w:val="single"/>
              </w:rPr>
            </w:pPr>
          </w:p>
          <w:p w:rsidR="00BF7E86" w:rsidRPr="00555AFF" w:rsidRDefault="00B9053A" w:rsidP="00010506">
            <w:pPr>
              <w:jc w:val="both"/>
            </w:pPr>
            <w:r>
              <w:rPr>
                <w:b/>
              </w:rPr>
              <w:t>К</w:t>
            </w:r>
            <w:r w:rsidR="00555AFF">
              <w:rPr>
                <w:b/>
              </w:rPr>
              <w:t>омпани</w:t>
            </w:r>
            <w:r w:rsidR="00805235">
              <w:rPr>
                <w:b/>
              </w:rPr>
              <w:t xml:space="preserve">я </w:t>
            </w:r>
            <w:r w:rsidR="00514626">
              <w:rPr>
                <w:b/>
              </w:rPr>
              <w:t>приносит извинения жителям за временные неудобств</w:t>
            </w:r>
            <w:r w:rsidR="00555AFF">
              <w:rPr>
                <w:b/>
              </w:rPr>
              <w:t>а</w:t>
            </w:r>
          </w:p>
        </w:tc>
      </w:tr>
      <w:tr w:rsidR="009C58C0" w:rsidRPr="008E00E7" w:rsidTr="008E772E">
        <w:trPr>
          <w:trHeight w:val="301"/>
        </w:trPr>
        <w:tc>
          <w:tcPr>
            <w:tcW w:w="9639" w:type="dxa"/>
            <w:shd w:val="clear" w:color="auto" w:fill="auto"/>
            <w:noWrap/>
            <w:vAlign w:val="bottom"/>
          </w:tcPr>
          <w:p w:rsidR="009C58C0" w:rsidRDefault="009C58C0" w:rsidP="004B0383">
            <w:pPr>
              <w:rPr>
                <w:b/>
                <w:u w:val="single"/>
              </w:rPr>
            </w:pPr>
          </w:p>
        </w:tc>
      </w:tr>
      <w:tr w:rsidR="00736622" w:rsidRPr="008E00E7" w:rsidTr="008E772E">
        <w:trPr>
          <w:trHeight w:val="301"/>
        </w:trPr>
        <w:tc>
          <w:tcPr>
            <w:tcW w:w="9639" w:type="dxa"/>
            <w:shd w:val="clear" w:color="auto" w:fill="auto"/>
            <w:noWrap/>
            <w:vAlign w:val="bottom"/>
          </w:tcPr>
          <w:p w:rsidR="00736622" w:rsidRDefault="00736622" w:rsidP="004B0383">
            <w:pPr>
              <w:rPr>
                <w:b/>
                <w:u w:val="single"/>
              </w:rPr>
            </w:pPr>
          </w:p>
        </w:tc>
      </w:tr>
    </w:tbl>
    <w:p w:rsidR="001A2B77" w:rsidRPr="00555AFF" w:rsidRDefault="001A2B77" w:rsidP="007D55F5">
      <w:pPr>
        <w:rPr>
          <w:b/>
          <w:u w:val="single"/>
        </w:rPr>
      </w:pPr>
    </w:p>
    <w:sectPr w:rsidR="001A2B77" w:rsidRPr="00555AFF" w:rsidSect="004F456B">
      <w:headerReference w:type="first" r:id="rId7"/>
      <w:footerReference w:type="first" r:id="rId8"/>
      <w:pgSz w:w="11906" w:h="16838"/>
      <w:pgMar w:top="851" w:right="567" w:bottom="964" w:left="964" w:header="0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BD6" w:rsidRDefault="00966BD6">
      <w:r>
        <w:separator/>
      </w:r>
    </w:p>
  </w:endnote>
  <w:endnote w:type="continuationSeparator" w:id="0">
    <w:p w:rsidR="00966BD6" w:rsidRDefault="00966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34F" w:rsidRDefault="0089734F" w:rsidP="0089734F">
    <w:pPr>
      <w:pStyle w:val="a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BD6" w:rsidRDefault="00966BD6">
      <w:r>
        <w:separator/>
      </w:r>
    </w:p>
  </w:footnote>
  <w:footnote w:type="continuationSeparator" w:id="0">
    <w:p w:rsidR="00966BD6" w:rsidRDefault="00966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34F" w:rsidRDefault="00FF1C95" w:rsidP="004F456B">
    <w:pPr>
      <w:pStyle w:val="a3"/>
      <w:ind w:left="-964"/>
    </w:pPr>
    <w:r>
      <w:rPr>
        <w:noProof/>
      </w:rPr>
      <w:drawing>
        <wp:inline distT="0" distB="0" distL="0" distR="0">
          <wp:extent cx="7562735" cy="2339163"/>
          <wp:effectExtent l="0" t="0" r="635" b="444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письмо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2642" cy="2345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FA4"/>
    <w:rsid w:val="00010506"/>
    <w:rsid w:val="00012288"/>
    <w:rsid w:val="00014728"/>
    <w:rsid w:val="00015AC0"/>
    <w:rsid w:val="0002155D"/>
    <w:rsid w:val="00024B17"/>
    <w:rsid w:val="00025F3B"/>
    <w:rsid w:val="00034DF3"/>
    <w:rsid w:val="0004714D"/>
    <w:rsid w:val="000474C9"/>
    <w:rsid w:val="000506E1"/>
    <w:rsid w:val="000546DA"/>
    <w:rsid w:val="000631D4"/>
    <w:rsid w:val="00063BBC"/>
    <w:rsid w:val="00066FE5"/>
    <w:rsid w:val="00072E8B"/>
    <w:rsid w:val="000736F5"/>
    <w:rsid w:val="000809CB"/>
    <w:rsid w:val="00080D39"/>
    <w:rsid w:val="00082A30"/>
    <w:rsid w:val="00085070"/>
    <w:rsid w:val="000859C9"/>
    <w:rsid w:val="00085BDB"/>
    <w:rsid w:val="0008685F"/>
    <w:rsid w:val="00086C37"/>
    <w:rsid w:val="00090D34"/>
    <w:rsid w:val="00092CE1"/>
    <w:rsid w:val="0009618C"/>
    <w:rsid w:val="000A25A5"/>
    <w:rsid w:val="000A435C"/>
    <w:rsid w:val="000B1796"/>
    <w:rsid w:val="000B2A33"/>
    <w:rsid w:val="000B41CB"/>
    <w:rsid w:val="000B6059"/>
    <w:rsid w:val="000C12A7"/>
    <w:rsid w:val="000C301F"/>
    <w:rsid w:val="000C4860"/>
    <w:rsid w:val="000C5C06"/>
    <w:rsid w:val="000D3288"/>
    <w:rsid w:val="000D3F08"/>
    <w:rsid w:val="000D573B"/>
    <w:rsid w:val="000D778E"/>
    <w:rsid w:val="000D77FA"/>
    <w:rsid w:val="000E0087"/>
    <w:rsid w:val="000E3ACD"/>
    <w:rsid w:val="000E3B9D"/>
    <w:rsid w:val="000E63A6"/>
    <w:rsid w:val="000E6607"/>
    <w:rsid w:val="000F05FA"/>
    <w:rsid w:val="000F08C3"/>
    <w:rsid w:val="0010043C"/>
    <w:rsid w:val="00101048"/>
    <w:rsid w:val="00101BA1"/>
    <w:rsid w:val="00117B46"/>
    <w:rsid w:val="00117DDA"/>
    <w:rsid w:val="001226BF"/>
    <w:rsid w:val="00123261"/>
    <w:rsid w:val="0012560F"/>
    <w:rsid w:val="0012568C"/>
    <w:rsid w:val="00126D1E"/>
    <w:rsid w:val="00127AFF"/>
    <w:rsid w:val="0013591D"/>
    <w:rsid w:val="0013629E"/>
    <w:rsid w:val="00137F2A"/>
    <w:rsid w:val="00144C49"/>
    <w:rsid w:val="00145072"/>
    <w:rsid w:val="0015018F"/>
    <w:rsid w:val="00150CCA"/>
    <w:rsid w:val="001533C1"/>
    <w:rsid w:val="00155DBE"/>
    <w:rsid w:val="00156A7C"/>
    <w:rsid w:val="001575D7"/>
    <w:rsid w:val="00157F29"/>
    <w:rsid w:val="00162F12"/>
    <w:rsid w:val="00164789"/>
    <w:rsid w:val="00165A76"/>
    <w:rsid w:val="00167FE3"/>
    <w:rsid w:val="00171DFD"/>
    <w:rsid w:val="00171F89"/>
    <w:rsid w:val="00172BE0"/>
    <w:rsid w:val="00177818"/>
    <w:rsid w:val="00185862"/>
    <w:rsid w:val="001873E6"/>
    <w:rsid w:val="001A076F"/>
    <w:rsid w:val="001A2B77"/>
    <w:rsid w:val="001A4AEF"/>
    <w:rsid w:val="001B0B9E"/>
    <w:rsid w:val="001B10F2"/>
    <w:rsid w:val="001B583F"/>
    <w:rsid w:val="001C05A7"/>
    <w:rsid w:val="001C18A3"/>
    <w:rsid w:val="001C264A"/>
    <w:rsid w:val="001C292D"/>
    <w:rsid w:val="001C2C30"/>
    <w:rsid w:val="001C69E0"/>
    <w:rsid w:val="001C6C4A"/>
    <w:rsid w:val="001D04C3"/>
    <w:rsid w:val="001D22E5"/>
    <w:rsid w:val="001D2644"/>
    <w:rsid w:val="001D48ED"/>
    <w:rsid w:val="001D4C61"/>
    <w:rsid w:val="001E1086"/>
    <w:rsid w:val="001E3D89"/>
    <w:rsid w:val="001E45E7"/>
    <w:rsid w:val="001E4A9B"/>
    <w:rsid w:val="001E50B2"/>
    <w:rsid w:val="001E5BD0"/>
    <w:rsid w:val="001F1AEE"/>
    <w:rsid w:val="001F4CED"/>
    <w:rsid w:val="001F64FC"/>
    <w:rsid w:val="00201A20"/>
    <w:rsid w:val="0020634A"/>
    <w:rsid w:val="00210735"/>
    <w:rsid w:val="002211FC"/>
    <w:rsid w:val="00224A6A"/>
    <w:rsid w:val="00224B34"/>
    <w:rsid w:val="002275BC"/>
    <w:rsid w:val="00232E3F"/>
    <w:rsid w:val="00234D72"/>
    <w:rsid w:val="0023643F"/>
    <w:rsid w:val="00237FEF"/>
    <w:rsid w:val="00243D4F"/>
    <w:rsid w:val="00244129"/>
    <w:rsid w:val="00247FBE"/>
    <w:rsid w:val="002519C1"/>
    <w:rsid w:val="002522FB"/>
    <w:rsid w:val="00252315"/>
    <w:rsid w:val="00252729"/>
    <w:rsid w:val="00252B03"/>
    <w:rsid w:val="00255874"/>
    <w:rsid w:val="00256E66"/>
    <w:rsid w:val="00257629"/>
    <w:rsid w:val="00267032"/>
    <w:rsid w:val="00270D9D"/>
    <w:rsid w:val="00275CD5"/>
    <w:rsid w:val="00277926"/>
    <w:rsid w:val="00280E9B"/>
    <w:rsid w:val="002811FB"/>
    <w:rsid w:val="00281FA8"/>
    <w:rsid w:val="00284A93"/>
    <w:rsid w:val="002865B6"/>
    <w:rsid w:val="002907B8"/>
    <w:rsid w:val="002908C3"/>
    <w:rsid w:val="00291E7B"/>
    <w:rsid w:val="002A2A95"/>
    <w:rsid w:val="002B0A34"/>
    <w:rsid w:val="002B5249"/>
    <w:rsid w:val="002B5957"/>
    <w:rsid w:val="002C1516"/>
    <w:rsid w:val="002C3CCD"/>
    <w:rsid w:val="002C4FF7"/>
    <w:rsid w:val="002C515D"/>
    <w:rsid w:val="002D4641"/>
    <w:rsid w:val="002D51B9"/>
    <w:rsid w:val="002E1EDB"/>
    <w:rsid w:val="002E2636"/>
    <w:rsid w:val="002E4F80"/>
    <w:rsid w:val="002E7598"/>
    <w:rsid w:val="002E7D3F"/>
    <w:rsid w:val="002F18C0"/>
    <w:rsid w:val="00300080"/>
    <w:rsid w:val="00301D64"/>
    <w:rsid w:val="00303BAC"/>
    <w:rsid w:val="00312B93"/>
    <w:rsid w:val="00312D19"/>
    <w:rsid w:val="00314740"/>
    <w:rsid w:val="003169DE"/>
    <w:rsid w:val="00321F5C"/>
    <w:rsid w:val="00332B71"/>
    <w:rsid w:val="00346C48"/>
    <w:rsid w:val="0035376C"/>
    <w:rsid w:val="00356163"/>
    <w:rsid w:val="00356EBB"/>
    <w:rsid w:val="00364F23"/>
    <w:rsid w:val="00365169"/>
    <w:rsid w:val="00365902"/>
    <w:rsid w:val="00372972"/>
    <w:rsid w:val="00373091"/>
    <w:rsid w:val="003751EB"/>
    <w:rsid w:val="00376FBD"/>
    <w:rsid w:val="00382DBA"/>
    <w:rsid w:val="0038576B"/>
    <w:rsid w:val="00390D89"/>
    <w:rsid w:val="0039194C"/>
    <w:rsid w:val="0039198E"/>
    <w:rsid w:val="00392721"/>
    <w:rsid w:val="0039361B"/>
    <w:rsid w:val="00394F93"/>
    <w:rsid w:val="0039664D"/>
    <w:rsid w:val="003976ED"/>
    <w:rsid w:val="003A0181"/>
    <w:rsid w:val="003A16FB"/>
    <w:rsid w:val="003A2472"/>
    <w:rsid w:val="003A2B8A"/>
    <w:rsid w:val="003A498B"/>
    <w:rsid w:val="003A53FF"/>
    <w:rsid w:val="003A7FA4"/>
    <w:rsid w:val="003B06EE"/>
    <w:rsid w:val="003B0BCA"/>
    <w:rsid w:val="003B316C"/>
    <w:rsid w:val="003B4435"/>
    <w:rsid w:val="003B46B6"/>
    <w:rsid w:val="003B5071"/>
    <w:rsid w:val="003B7038"/>
    <w:rsid w:val="003C0801"/>
    <w:rsid w:val="003C12DB"/>
    <w:rsid w:val="003C1C58"/>
    <w:rsid w:val="003C23E1"/>
    <w:rsid w:val="003C2FCD"/>
    <w:rsid w:val="003D1CCD"/>
    <w:rsid w:val="003D1D6E"/>
    <w:rsid w:val="003D3085"/>
    <w:rsid w:val="003D3283"/>
    <w:rsid w:val="003D40F6"/>
    <w:rsid w:val="003D412E"/>
    <w:rsid w:val="003D5F42"/>
    <w:rsid w:val="003E269B"/>
    <w:rsid w:val="003E4133"/>
    <w:rsid w:val="003F325B"/>
    <w:rsid w:val="0040199E"/>
    <w:rsid w:val="00407278"/>
    <w:rsid w:val="004129D7"/>
    <w:rsid w:val="00413692"/>
    <w:rsid w:val="0041524B"/>
    <w:rsid w:val="00415828"/>
    <w:rsid w:val="00421422"/>
    <w:rsid w:val="00422B13"/>
    <w:rsid w:val="004279DE"/>
    <w:rsid w:val="00430E64"/>
    <w:rsid w:val="004331C4"/>
    <w:rsid w:val="0043482E"/>
    <w:rsid w:val="0043781E"/>
    <w:rsid w:val="00437CFD"/>
    <w:rsid w:val="004405AD"/>
    <w:rsid w:val="004556CD"/>
    <w:rsid w:val="00457959"/>
    <w:rsid w:val="00463879"/>
    <w:rsid w:val="00464BB7"/>
    <w:rsid w:val="00465161"/>
    <w:rsid w:val="00465B11"/>
    <w:rsid w:val="00470764"/>
    <w:rsid w:val="00470F5F"/>
    <w:rsid w:val="0047338C"/>
    <w:rsid w:val="004756B3"/>
    <w:rsid w:val="004775D8"/>
    <w:rsid w:val="004776BF"/>
    <w:rsid w:val="00482682"/>
    <w:rsid w:val="00483F1E"/>
    <w:rsid w:val="004859E8"/>
    <w:rsid w:val="00486082"/>
    <w:rsid w:val="004861B2"/>
    <w:rsid w:val="00486686"/>
    <w:rsid w:val="00491EA0"/>
    <w:rsid w:val="004A1A50"/>
    <w:rsid w:val="004A605B"/>
    <w:rsid w:val="004A7541"/>
    <w:rsid w:val="004B0383"/>
    <w:rsid w:val="004B0840"/>
    <w:rsid w:val="004B293E"/>
    <w:rsid w:val="004B3BCF"/>
    <w:rsid w:val="004B49B2"/>
    <w:rsid w:val="004C0914"/>
    <w:rsid w:val="004C15FB"/>
    <w:rsid w:val="004C2B77"/>
    <w:rsid w:val="004C333D"/>
    <w:rsid w:val="004C501C"/>
    <w:rsid w:val="004D45C0"/>
    <w:rsid w:val="004E0E91"/>
    <w:rsid w:val="004E4FDD"/>
    <w:rsid w:val="004E7217"/>
    <w:rsid w:val="004F306E"/>
    <w:rsid w:val="004F456B"/>
    <w:rsid w:val="004F7205"/>
    <w:rsid w:val="004F7821"/>
    <w:rsid w:val="005055D8"/>
    <w:rsid w:val="005059CE"/>
    <w:rsid w:val="00506376"/>
    <w:rsid w:val="00507E88"/>
    <w:rsid w:val="00511DB4"/>
    <w:rsid w:val="00514626"/>
    <w:rsid w:val="00515286"/>
    <w:rsid w:val="00521393"/>
    <w:rsid w:val="00521A60"/>
    <w:rsid w:val="00527BFB"/>
    <w:rsid w:val="00534B21"/>
    <w:rsid w:val="00540218"/>
    <w:rsid w:val="005441E5"/>
    <w:rsid w:val="00545DED"/>
    <w:rsid w:val="005509A7"/>
    <w:rsid w:val="0055106F"/>
    <w:rsid w:val="005527F9"/>
    <w:rsid w:val="00553BD3"/>
    <w:rsid w:val="00555AFF"/>
    <w:rsid w:val="005578C2"/>
    <w:rsid w:val="00560036"/>
    <w:rsid w:val="00561FD9"/>
    <w:rsid w:val="00562C4E"/>
    <w:rsid w:val="0056538E"/>
    <w:rsid w:val="00576F91"/>
    <w:rsid w:val="00580400"/>
    <w:rsid w:val="00580F47"/>
    <w:rsid w:val="00581AC0"/>
    <w:rsid w:val="00583906"/>
    <w:rsid w:val="00583C43"/>
    <w:rsid w:val="005842EB"/>
    <w:rsid w:val="00584EFD"/>
    <w:rsid w:val="005865CD"/>
    <w:rsid w:val="00587394"/>
    <w:rsid w:val="0059280B"/>
    <w:rsid w:val="005A1E79"/>
    <w:rsid w:val="005A3FFD"/>
    <w:rsid w:val="005A52B2"/>
    <w:rsid w:val="005A57F1"/>
    <w:rsid w:val="005B04DA"/>
    <w:rsid w:val="005B07FB"/>
    <w:rsid w:val="005B48EA"/>
    <w:rsid w:val="005C03F2"/>
    <w:rsid w:val="005C0B18"/>
    <w:rsid w:val="005C2DAB"/>
    <w:rsid w:val="005C37C8"/>
    <w:rsid w:val="005D097A"/>
    <w:rsid w:val="005D1446"/>
    <w:rsid w:val="005E063E"/>
    <w:rsid w:val="005E08D0"/>
    <w:rsid w:val="005E0F58"/>
    <w:rsid w:val="005F6417"/>
    <w:rsid w:val="005F65A6"/>
    <w:rsid w:val="00602F7D"/>
    <w:rsid w:val="00603CA7"/>
    <w:rsid w:val="006044B7"/>
    <w:rsid w:val="00612A9C"/>
    <w:rsid w:val="006140DB"/>
    <w:rsid w:val="00614874"/>
    <w:rsid w:val="0061624B"/>
    <w:rsid w:val="0062490C"/>
    <w:rsid w:val="006275DB"/>
    <w:rsid w:val="00627F37"/>
    <w:rsid w:val="006310B9"/>
    <w:rsid w:val="00631756"/>
    <w:rsid w:val="00633ADF"/>
    <w:rsid w:val="00635B40"/>
    <w:rsid w:val="00640B2F"/>
    <w:rsid w:val="00642A5B"/>
    <w:rsid w:val="00650189"/>
    <w:rsid w:val="00653FE0"/>
    <w:rsid w:val="0065468B"/>
    <w:rsid w:val="00655B8B"/>
    <w:rsid w:val="006611D6"/>
    <w:rsid w:val="00662AD3"/>
    <w:rsid w:val="00664A6B"/>
    <w:rsid w:val="00664CDE"/>
    <w:rsid w:val="00666960"/>
    <w:rsid w:val="006707C8"/>
    <w:rsid w:val="00672131"/>
    <w:rsid w:val="00677A62"/>
    <w:rsid w:val="006811E1"/>
    <w:rsid w:val="00683515"/>
    <w:rsid w:val="00686932"/>
    <w:rsid w:val="00692370"/>
    <w:rsid w:val="006A3A1E"/>
    <w:rsid w:val="006A65A8"/>
    <w:rsid w:val="006D43A2"/>
    <w:rsid w:val="006E1AC5"/>
    <w:rsid w:val="006E32AA"/>
    <w:rsid w:val="006E4227"/>
    <w:rsid w:val="006E4334"/>
    <w:rsid w:val="006E68F4"/>
    <w:rsid w:val="006E765F"/>
    <w:rsid w:val="006F21F9"/>
    <w:rsid w:val="006F3984"/>
    <w:rsid w:val="006F6573"/>
    <w:rsid w:val="006F7992"/>
    <w:rsid w:val="007000DF"/>
    <w:rsid w:val="00705063"/>
    <w:rsid w:val="00705BB5"/>
    <w:rsid w:val="00712029"/>
    <w:rsid w:val="00714FF2"/>
    <w:rsid w:val="00715A09"/>
    <w:rsid w:val="00716615"/>
    <w:rsid w:val="00721404"/>
    <w:rsid w:val="00722FB9"/>
    <w:rsid w:val="00726C21"/>
    <w:rsid w:val="007270B1"/>
    <w:rsid w:val="00727DF2"/>
    <w:rsid w:val="007308F3"/>
    <w:rsid w:val="007317AF"/>
    <w:rsid w:val="0073232F"/>
    <w:rsid w:val="00733F67"/>
    <w:rsid w:val="0073602E"/>
    <w:rsid w:val="00736622"/>
    <w:rsid w:val="00741CF3"/>
    <w:rsid w:val="00742682"/>
    <w:rsid w:val="00746404"/>
    <w:rsid w:val="00747C48"/>
    <w:rsid w:val="0075293E"/>
    <w:rsid w:val="0075332D"/>
    <w:rsid w:val="00753A8B"/>
    <w:rsid w:val="00754CC9"/>
    <w:rsid w:val="007576A7"/>
    <w:rsid w:val="007621D2"/>
    <w:rsid w:val="00762242"/>
    <w:rsid w:val="007634F8"/>
    <w:rsid w:val="00763F73"/>
    <w:rsid w:val="0076681C"/>
    <w:rsid w:val="00770BA3"/>
    <w:rsid w:val="00774C92"/>
    <w:rsid w:val="00774DE8"/>
    <w:rsid w:val="00776A06"/>
    <w:rsid w:val="00777269"/>
    <w:rsid w:val="00780CEB"/>
    <w:rsid w:val="007814C7"/>
    <w:rsid w:val="00782950"/>
    <w:rsid w:val="007832D7"/>
    <w:rsid w:val="00784547"/>
    <w:rsid w:val="00795DB4"/>
    <w:rsid w:val="00795FFE"/>
    <w:rsid w:val="00796683"/>
    <w:rsid w:val="007970B9"/>
    <w:rsid w:val="007A098F"/>
    <w:rsid w:val="007A67F9"/>
    <w:rsid w:val="007A7A5F"/>
    <w:rsid w:val="007B47C1"/>
    <w:rsid w:val="007B6271"/>
    <w:rsid w:val="007C1AFB"/>
    <w:rsid w:val="007D1293"/>
    <w:rsid w:val="007D4959"/>
    <w:rsid w:val="007D55F5"/>
    <w:rsid w:val="007D6F5E"/>
    <w:rsid w:val="007D76B0"/>
    <w:rsid w:val="007E0551"/>
    <w:rsid w:val="007E1C06"/>
    <w:rsid w:val="007E646F"/>
    <w:rsid w:val="007E71BF"/>
    <w:rsid w:val="007F19E5"/>
    <w:rsid w:val="00801BF7"/>
    <w:rsid w:val="00805235"/>
    <w:rsid w:val="00805895"/>
    <w:rsid w:val="008069F8"/>
    <w:rsid w:val="00811B8F"/>
    <w:rsid w:val="00812100"/>
    <w:rsid w:val="00812B6A"/>
    <w:rsid w:val="00812C3D"/>
    <w:rsid w:val="00814407"/>
    <w:rsid w:val="008233EA"/>
    <w:rsid w:val="00824B66"/>
    <w:rsid w:val="00836399"/>
    <w:rsid w:val="00843162"/>
    <w:rsid w:val="008547F8"/>
    <w:rsid w:val="0086296C"/>
    <w:rsid w:val="00863ADD"/>
    <w:rsid w:val="008711B1"/>
    <w:rsid w:val="00874D9A"/>
    <w:rsid w:val="008768E4"/>
    <w:rsid w:val="0089734F"/>
    <w:rsid w:val="008A1B75"/>
    <w:rsid w:val="008A1EEF"/>
    <w:rsid w:val="008A3A1D"/>
    <w:rsid w:val="008A6662"/>
    <w:rsid w:val="008A7A64"/>
    <w:rsid w:val="008B0C97"/>
    <w:rsid w:val="008B1418"/>
    <w:rsid w:val="008B391E"/>
    <w:rsid w:val="008C308B"/>
    <w:rsid w:val="008C427C"/>
    <w:rsid w:val="008D0B09"/>
    <w:rsid w:val="008D19FE"/>
    <w:rsid w:val="008D270C"/>
    <w:rsid w:val="008D2D7C"/>
    <w:rsid w:val="008D3A5B"/>
    <w:rsid w:val="008D3F93"/>
    <w:rsid w:val="008D42B4"/>
    <w:rsid w:val="008D50FB"/>
    <w:rsid w:val="008E131B"/>
    <w:rsid w:val="008E2B01"/>
    <w:rsid w:val="008E2B40"/>
    <w:rsid w:val="008E5023"/>
    <w:rsid w:val="008E5B13"/>
    <w:rsid w:val="008E7055"/>
    <w:rsid w:val="008F2D65"/>
    <w:rsid w:val="008F5096"/>
    <w:rsid w:val="008F58C7"/>
    <w:rsid w:val="00901111"/>
    <w:rsid w:val="00902F68"/>
    <w:rsid w:val="00906A41"/>
    <w:rsid w:val="00906E4F"/>
    <w:rsid w:val="00912172"/>
    <w:rsid w:val="00912CBC"/>
    <w:rsid w:val="00917BA1"/>
    <w:rsid w:val="00917F25"/>
    <w:rsid w:val="009209CD"/>
    <w:rsid w:val="00921B4B"/>
    <w:rsid w:val="00922783"/>
    <w:rsid w:val="009230A5"/>
    <w:rsid w:val="00925250"/>
    <w:rsid w:val="00925BDB"/>
    <w:rsid w:val="00925D4B"/>
    <w:rsid w:val="00930FD5"/>
    <w:rsid w:val="00931950"/>
    <w:rsid w:val="00934411"/>
    <w:rsid w:val="009401BD"/>
    <w:rsid w:val="00940284"/>
    <w:rsid w:val="00940599"/>
    <w:rsid w:val="009433CC"/>
    <w:rsid w:val="00944406"/>
    <w:rsid w:val="00944D32"/>
    <w:rsid w:val="00952AF5"/>
    <w:rsid w:val="00953C62"/>
    <w:rsid w:val="009568D9"/>
    <w:rsid w:val="00961A55"/>
    <w:rsid w:val="0096390E"/>
    <w:rsid w:val="00964E81"/>
    <w:rsid w:val="00966BD6"/>
    <w:rsid w:val="00966DF5"/>
    <w:rsid w:val="009677A3"/>
    <w:rsid w:val="00967B8A"/>
    <w:rsid w:val="00976C9E"/>
    <w:rsid w:val="00976E50"/>
    <w:rsid w:val="00977058"/>
    <w:rsid w:val="00992663"/>
    <w:rsid w:val="00994221"/>
    <w:rsid w:val="00997477"/>
    <w:rsid w:val="009A09D3"/>
    <w:rsid w:val="009A313A"/>
    <w:rsid w:val="009A4325"/>
    <w:rsid w:val="009A52F9"/>
    <w:rsid w:val="009A6572"/>
    <w:rsid w:val="009A720A"/>
    <w:rsid w:val="009B23C0"/>
    <w:rsid w:val="009B2903"/>
    <w:rsid w:val="009B2E5C"/>
    <w:rsid w:val="009B4422"/>
    <w:rsid w:val="009C104C"/>
    <w:rsid w:val="009C1F6E"/>
    <w:rsid w:val="009C42EB"/>
    <w:rsid w:val="009C563C"/>
    <w:rsid w:val="009C58C0"/>
    <w:rsid w:val="009D1521"/>
    <w:rsid w:val="009D5384"/>
    <w:rsid w:val="009D6A6A"/>
    <w:rsid w:val="009E1BAE"/>
    <w:rsid w:val="009E20EA"/>
    <w:rsid w:val="009E6532"/>
    <w:rsid w:val="009E7195"/>
    <w:rsid w:val="009E7510"/>
    <w:rsid w:val="009F25F9"/>
    <w:rsid w:val="009F4D59"/>
    <w:rsid w:val="009F5FB4"/>
    <w:rsid w:val="009F6298"/>
    <w:rsid w:val="009F6FBC"/>
    <w:rsid w:val="00A135DC"/>
    <w:rsid w:val="00A13E2A"/>
    <w:rsid w:val="00A162A5"/>
    <w:rsid w:val="00A215B5"/>
    <w:rsid w:val="00A2202D"/>
    <w:rsid w:val="00A26DC3"/>
    <w:rsid w:val="00A309DF"/>
    <w:rsid w:val="00A34763"/>
    <w:rsid w:val="00A36354"/>
    <w:rsid w:val="00A407C4"/>
    <w:rsid w:val="00A40AB7"/>
    <w:rsid w:val="00A42236"/>
    <w:rsid w:val="00A44F96"/>
    <w:rsid w:val="00A57A6B"/>
    <w:rsid w:val="00A61685"/>
    <w:rsid w:val="00A623AE"/>
    <w:rsid w:val="00A75A1F"/>
    <w:rsid w:val="00A75F44"/>
    <w:rsid w:val="00A80229"/>
    <w:rsid w:val="00A83229"/>
    <w:rsid w:val="00A851D8"/>
    <w:rsid w:val="00A85F08"/>
    <w:rsid w:val="00A922AF"/>
    <w:rsid w:val="00AA370B"/>
    <w:rsid w:val="00AA38BE"/>
    <w:rsid w:val="00AA3BA9"/>
    <w:rsid w:val="00AA4781"/>
    <w:rsid w:val="00AA7952"/>
    <w:rsid w:val="00AB144E"/>
    <w:rsid w:val="00AB2215"/>
    <w:rsid w:val="00AB2CCE"/>
    <w:rsid w:val="00AB7E75"/>
    <w:rsid w:val="00AC06AA"/>
    <w:rsid w:val="00AC1EDE"/>
    <w:rsid w:val="00AC2B0A"/>
    <w:rsid w:val="00AC7CEC"/>
    <w:rsid w:val="00AD14AF"/>
    <w:rsid w:val="00AE034C"/>
    <w:rsid w:val="00AE1584"/>
    <w:rsid w:val="00AE1ED3"/>
    <w:rsid w:val="00AE68CB"/>
    <w:rsid w:val="00AF6531"/>
    <w:rsid w:val="00B04D3E"/>
    <w:rsid w:val="00B07C56"/>
    <w:rsid w:val="00B109FF"/>
    <w:rsid w:val="00B12A97"/>
    <w:rsid w:val="00B12EF6"/>
    <w:rsid w:val="00B12F1C"/>
    <w:rsid w:val="00B17B52"/>
    <w:rsid w:val="00B2511D"/>
    <w:rsid w:val="00B25380"/>
    <w:rsid w:val="00B325E1"/>
    <w:rsid w:val="00B33BD3"/>
    <w:rsid w:val="00B33BEA"/>
    <w:rsid w:val="00B35204"/>
    <w:rsid w:val="00B35C81"/>
    <w:rsid w:val="00B35F91"/>
    <w:rsid w:val="00B3603A"/>
    <w:rsid w:val="00B3609B"/>
    <w:rsid w:val="00B3612B"/>
    <w:rsid w:val="00B50BBF"/>
    <w:rsid w:val="00B520E3"/>
    <w:rsid w:val="00B54BA1"/>
    <w:rsid w:val="00B6582F"/>
    <w:rsid w:val="00B65E6C"/>
    <w:rsid w:val="00B70025"/>
    <w:rsid w:val="00B73EBB"/>
    <w:rsid w:val="00B81769"/>
    <w:rsid w:val="00B844E8"/>
    <w:rsid w:val="00B84AE0"/>
    <w:rsid w:val="00B84E92"/>
    <w:rsid w:val="00B86057"/>
    <w:rsid w:val="00B87955"/>
    <w:rsid w:val="00B9038E"/>
    <w:rsid w:val="00B9053A"/>
    <w:rsid w:val="00B9462A"/>
    <w:rsid w:val="00BA16AB"/>
    <w:rsid w:val="00BA2D00"/>
    <w:rsid w:val="00BC0682"/>
    <w:rsid w:val="00BC0965"/>
    <w:rsid w:val="00BC200C"/>
    <w:rsid w:val="00BC2BBA"/>
    <w:rsid w:val="00BD4210"/>
    <w:rsid w:val="00BD4CFC"/>
    <w:rsid w:val="00BD5E93"/>
    <w:rsid w:val="00BE6000"/>
    <w:rsid w:val="00BF0C6A"/>
    <w:rsid w:val="00BF4925"/>
    <w:rsid w:val="00BF7E86"/>
    <w:rsid w:val="00C004E8"/>
    <w:rsid w:val="00C00D97"/>
    <w:rsid w:val="00C01415"/>
    <w:rsid w:val="00C01BE3"/>
    <w:rsid w:val="00C01C21"/>
    <w:rsid w:val="00C0309F"/>
    <w:rsid w:val="00C0438F"/>
    <w:rsid w:val="00C0457C"/>
    <w:rsid w:val="00C04C76"/>
    <w:rsid w:val="00C06056"/>
    <w:rsid w:val="00C07B40"/>
    <w:rsid w:val="00C1014A"/>
    <w:rsid w:val="00C10DA7"/>
    <w:rsid w:val="00C126BA"/>
    <w:rsid w:val="00C133D1"/>
    <w:rsid w:val="00C14B86"/>
    <w:rsid w:val="00C15AF3"/>
    <w:rsid w:val="00C20677"/>
    <w:rsid w:val="00C21FC0"/>
    <w:rsid w:val="00C252E4"/>
    <w:rsid w:val="00C263F2"/>
    <w:rsid w:val="00C27E02"/>
    <w:rsid w:val="00C35D29"/>
    <w:rsid w:val="00C42AA9"/>
    <w:rsid w:val="00C45B6D"/>
    <w:rsid w:val="00C52C3B"/>
    <w:rsid w:val="00C5402E"/>
    <w:rsid w:val="00C555CC"/>
    <w:rsid w:val="00C5659F"/>
    <w:rsid w:val="00C622F9"/>
    <w:rsid w:val="00C63ABD"/>
    <w:rsid w:val="00C64898"/>
    <w:rsid w:val="00C6602C"/>
    <w:rsid w:val="00C6657D"/>
    <w:rsid w:val="00C718A7"/>
    <w:rsid w:val="00C73859"/>
    <w:rsid w:val="00C81CAA"/>
    <w:rsid w:val="00C846AC"/>
    <w:rsid w:val="00C8731C"/>
    <w:rsid w:val="00C91FDE"/>
    <w:rsid w:val="00C920D9"/>
    <w:rsid w:val="00C93834"/>
    <w:rsid w:val="00C93A60"/>
    <w:rsid w:val="00C93A7A"/>
    <w:rsid w:val="00C9690D"/>
    <w:rsid w:val="00C977C7"/>
    <w:rsid w:val="00C97C48"/>
    <w:rsid w:val="00CA43AF"/>
    <w:rsid w:val="00CA4E4B"/>
    <w:rsid w:val="00CA554D"/>
    <w:rsid w:val="00CA6948"/>
    <w:rsid w:val="00CA6EAF"/>
    <w:rsid w:val="00CB0E74"/>
    <w:rsid w:val="00CB1E03"/>
    <w:rsid w:val="00CB2932"/>
    <w:rsid w:val="00CB4CCA"/>
    <w:rsid w:val="00CB56BF"/>
    <w:rsid w:val="00CB7200"/>
    <w:rsid w:val="00CB7E50"/>
    <w:rsid w:val="00CC2DBD"/>
    <w:rsid w:val="00CC358E"/>
    <w:rsid w:val="00CD1C87"/>
    <w:rsid w:val="00CD27D7"/>
    <w:rsid w:val="00CD4145"/>
    <w:rsid w:val="00CD7CB2"/>
    <w:rsid w:val="00CE1EB1"/>
    <w:rsid w:val="00CE52B2"/>
    <w:rsid w:val="00CE69F8"/>
    <w:rsid w:val="00CE717A"/>
    <w:rsid w:val="00CE78E4"/>
    <w:rsid w:val="00CF738E"/>
    <w:rsid w:val="00D0054D"/>
    <w:rsid w:val="00D02577"/>
    <w:rsid w:val="00D0587B"/>
    <w:rsid w:val="00D14284"/>
    <w:rsid w:val="00D173E7"/>
    <w:rsid w:val="00D206F9"/>
    <w:rsid w:val="00D248C4"/>
    <w:rsid w:val="00D24E70"/>
    <w:rsid w:val="00D254E6"/>
    <w:rsid w:val="00D25EB2"/>
    <w:rsid w:val="00D30613"/>
    <w:rsid w:val="00D30BF1"/>
    <w:rsid w:val="00D3575A"/>
    <w:rsid w:val="00D41AFA"/>
    <w:rsid w:val="00D44480"/>
    <w:rsid w:val="00D46113"/>
    <w:rsid w:val="00D47B64"/>
    <w:rsid w:val="00D51A5D"/>
    <w:rsid w:val="00D52BC4"/>
    <w:rsid w:val="00D53738"/>
    <w:rsid w:val="00D56342"/>
    <w:rsid w:val="00D65891"/>
    <w:rsid w:val="00D67D5D"/>
    <w:rsid w:val="00D70915"/>
    <w:rsid w:val="00D76726"/>
    <w:rsid w:val="00D76972"/>
    <w:rsid w:val="00D905EB"/>
    <w:rsid w:val="00D91E90"/>
    <w:rsid w:val="00D92980"/>
    <w:rsid w:val="00D97001"/>
    <w:rsid w:val="00DB1974"/>
    <w:rsid w:val="00DB21E5"/>
    <w:rsid w:val="00DB352F"/>
    <w:rsid w:val="00DB4076"/>
    <w:rsid w:val="00DB417F"/>
    <w:rsid w:val="00DB5DDB"/>
    <w:rsid w:val="00DC1FE7"/>
    <w:rsid w:val="00DC3274"/>
    <w:rsid w:val="00DC6238"/>
    <w:rsid w:val="00DD1A04"/>
    <w:rsid w:val="00DD3323"/>
    <w:rsid w:val="00DD5072"/>
    <w:rsid w:val="00DD5535"/>
    <w:rsid w:val="00DD6D1B"/>
    <w:rsid w:val="00DD7FB8"/>
    <w:rsid w:val="00DE3524"/>
    <w:rsid w:val="00DE4C2F"/>
    <w:rsid w:val="00DE4F71"/>
    <w:rsid w:val="00DE630A"/>
    <w:rsid w:val="00DF0EA9"/>
    <w:rsid w:val="00DF1766"/>
    <w:rsid w:val="00DF617D"/>
    <w:rsid w:val="00E01208"/>
    <w:rsid w:val="00E03474"/>
    <w:rsid w:val="00E0382B"/>
    <w:rsid w:val="00E03C62"/>
    <w:rsid w:val="00E101FE"/>
    <w:rsid w:val="00E10808"/>
    <w:rsid w:val="00E12F39"/>
    <w:rsid w:val="00E14629"/>
    <w:rsid w:val="00E175B1"/>
    <w:rsid w:val="00E20408"/>
    <w:rsid w:val="00E216B4"/>
    <w:rsid w:val="00E2231D"/>
    <w:rsid w:val="00E22489"/>
    <w:rsid w:val="00E23285"/>
    <w:rsid w:val="00E24406"/>
    <w:rsid w:val="00E25B54"/>
    <w:rsid w:val="00E2648A"/>
    <w:rsid w:val="00E27312"/>
    <w:rsid w:val="00E274FC"/>
    <w:rsid w:val="00E3081A"/>
    <w:rsid w:val="00E35734"/>
    <w:rsid w:val="00E370AE"/>
    <w:rsid w:val="00E41CDE"/>
    <w:rsid w:val="00E470C9"/>
    <w:rsid w:val="00E470FC"/>
    <w:rsid w:val="00E47106"/>
    <w:rsid w:val="00E5389F"/>
    <w:rsid w:val="00E553F6"/>
    <w:rsid w:val="00E56FA8"/>
    <w:rsid w:val="00E57A00"/>
    <w:rsid w:val="00E6334D"/>
    <w:rsid w:val="00E70604"/>
    <w:rsid w:val="00E711C9"/>
    <w:rsid w:val="00E7187A"/>
    <w:rsid w:val="00E72435"/>
    <w:rsid w:val="00E7589E"/>
    <w:rsid w:val="00E778E9"/>
    <w:rsid w:val="00E90EF5"/>
    <w:rsid w:val="00E915F6"/>
    <w:rsid w:val="00E91FCB"/>
    <w:rsid w:val="00E95087"/>
    <w:rsid w:val="00EA0081"/>
    <w:rsid w:val="00EA0EAB"/>
    <w:rsid w:val="00EA0F7F"/>
    <w:rsid w:val="00EA2AD7"/>
    <w:rsid w:val="00EA4FB1"/>
    <w:rsid w:val="00EB1704"/>
    <w:rsid w:val="00EB17AD"/>
    <w:rsid w:val="00EB3564"/>
    <w:rsid w:val="00EB4CE3"/>
    <w:rsid w:val="00EC3A6E"/>
    <w:rsid w:val="00EC66A8"/>
    <w:rsid w:val="00ED43C9"/>
    <w:rsid w:val="00ED5EA4"/>
    <w:rsid w:val="00EE1AB7"/>
    <w:rsid w:val="00EE4853"/>
    <w:rsid w:val="00EE5064"/>
    <w:rsid w:val="00EE5885"/>
    <w:rsid w:val="00EE5D44"/>
    <w:rsid w:val="00EF1734"/>
    <w:rsid w:val="00EF303C"/>
    <w:rsid w:val="00EF4382"/>
    <w:rsid w:val="00EF4519"/>
    <w:rsid w:val="00EF601D"/>
    <w:rsid w:val="00F05800"/>
    <w:rsid w:val="00F05ECE"/>
    <w:rsid w:val="00F05F51"/>
    <w:rsid w:val="00F0652B"/>
    <w:rsid w:val="00F104DC"/>
    <w:rsid w:val="00F12F87"/>
    <w:rsid w:val="00F13A4E"/>
    <w:rsid w:val="00F15D84"/>
    <w:rsid w:val="00F177D9"/>
    <w:rsid w:val="00F262D4"/>
    <w:rsid w:val="00F2718E"/>
    <w:rsid w:val="00F30B8D"/>
    <w:rsid w:val="00F36FB9"/>
    <w:rsid w:val="00F37F9A"/>
    <w:rsid w:val="00F40A43"/>
    <w:rsid w:val="00F40CD6"/>
    <w:rsid w:val="00F51B66"/>
    <w:rsid w:val="00F535F9"/>
    <w:rsid w:val="00F53B0E"/>
    <w:rsid w:val="00F639C9"/>
    <w:rsid w:val="00F6716E"/>
    <w:rsid w:val="00F676D4"/>
    <w:rsid w:val="00F7216F"/>
    <w:rsid w:val="00F7475C"/>
    <w:rsid w:val="00F74CFC"/>
    <w:rsid w:val="00F811D1"/>
    <w:rsid w:val="00F8150D"/>
    <w:rsid w:val="00F83F4B"/>
    <w:rsid w:val="00F8458C"/>
    <w:rsid w:val="00F86CE4"/>
    <w:rsid w:val="00F877C0"/>
    <w:rsid w:val="00F93C3F"/>
    <w:rsid w:val="00FA16FC"/>
    <w:rsid w:val="00FA201F"/>
    <w:rsid w:val="00FA676B"/>
    <w:rsid w:val="00FA69F4"/>
    <w:rsid w:val="00FB61E7"/>
    <w:rsid w:val="00FC0C0B"/>
    <w:rsid w:val="00FC1050"/>
    <w:rsid w:val="00FC4304"/>
    <w:rsid w:val="00FD3A0F"/>
    <w:rsid w:val="00FD7197"/>
    <w:rsid w:val="00FE69EE"/>
    <w:rsid w:val="00FF1C95"/>
    <w:rsid w:val="00FF2795"/>
    <w:rsid w:val="00FF71AF"/>
    <w:rsid w:val="00FF7A0C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5473A2C-A141-46AC-814C-382C08C6F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B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676D4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676D4"/>
    <w:pPr>
      <w:tabs>
        <w:tab w:val="center" w:pos="4677"/>
        <w:tab w:val="right" w:pos="9355"/>
      </w:tabs>
    </w:pPr>
  </w:style>
  <w:style w:type="paragraph" w:styleId="a5">
    <w:name w:val="Normal (Web)"/>
    <w:basedOn w:val="a"/>
    <w:rsid w:val="0089734F"/>
    <w:pPr>
      <w:spacing w:before="100" w:beforeAutospacing="1" w:after="119"/>
    </w:pPr>
  </w:style>
  <w:style w:type="paragraph" w:styleId="a6">
    <w:name w:val="Balloon Text"/>
    <w:basedOn w:val="a"/>
    <w:link w:val="a7"/>
    <w:rsid w:val="000506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0506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60;&#1080;&#1088;&#1084;&#1077;&#1085;&#1085;&#1099;&#1081;%20&#1089;&#1090;&#1080;&#1083;&#1100;%202019\&#1058;&#1080;&#1087;&#1086;&#1074;&#1099;&#1077;%20&#1092;&#1086;&#1088;&#1084;&#1099;%20&#1073;&#1083;&#1072;&#1085;&#1082;&#1086;&#1074;\&#1041;&#1051;&#1040;&#1053;&#1050;&#1048;\&#1041;&#1083;&#1072;&#1085;&#1082;%20&#1086;&#1073;&#1097;&#1077;&#1075;&#1086;%20&#1085;&#1072;&#1079;&#1085;&#1072;&#1095;&#1077;&#1085;&#1080;&#1103;\&#1041;&#1083;&#1072;&#1085;&#1082;%20&#1087;&#1080;&#1089;&#1100;&#1084;&#1072;%20&#1086;&#1073;&#1097;&#1077;&#1075;&#1086;%20&#1085;&#1072;&#1079;&#1085;&#1072;&#1095;&#1077;&#1085;&#1080;&#1103;%20&#1054;&#1088;&#1077;&#1085;&#1073;&#1091;&#1088;&#107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25725-AB59-47D3-BA6A-6AD833122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общего назначения Оренбург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 текста</vt:lpstr>
    </vt:vector>
  </TitlesOfParts>
  <Company>Microsoft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текста</dc:title>
  <dc:subject/>
  <dc:creator>Пользователь Windows</dc:creator>
  <cp:keywords/>
  <cp:lastModifiedBy>Диспетчер 1</cp:lastModifiedBy>
  <cp:revision>2</cp:revision>
  <cp:lastPrinted>2025-07-04T09:19:00Z</cp:lastPrinted>
  <dcterms:created xsi:type="dcterms:W3CDTF">2026-11-03T10:06:00Z</dcterms:created>
  <dcterms:modified xsi:type="dcterms:W3CDTF">2026-11-03T10:06:00Z</dcterms:modified>
</cp:coreProperties>
</file>