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4FC" w:rsidRPr="00C53A5B" w:rsidRDefault="00E274FC" w:rsidP="00E274FC">
      <w:pPr>
        <w:tabs>
          <w:tab w:val="left" w:pos="1119"/>
        </w:tabs>
        <w:jc w:val="center"/>
      </w:pPr>
      <w:r w:rsidRPr="008635AD">
        <w:rPr>
          <w:b/>
          <w:sz w:val="32"/>
          <w:szCs w:val="32"/>
        </w:rPr>
        <w:t>Информация по отключениям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E274FC" w:rsidRPr="008E00E7" w:rsidTr="008E772E">
        <w:trPr>
          <w:trHeight w:val="301"/>
        </w:trPr>
        <w:tc>
          <w:tcPr>
            <w:tcW w:w="9639" w:type="dxa"/>
            <w:shd w:val="clear" w:color="auto" w:fill="auto"/>
            <w:noWrap/>
            <w:vAlign w:val="bottom"/>
          </w:tcPr>
          <w:p w:rsidR="008A1B75" w:rsidRPr="000F08C3" w:rsidRDefault="00E274FC" w:rsidP="000D573B">
            <w:pPr>
              <w:rPr>
                <w:i/>
              </w:rPr>
            </w:pPr>
            <w:r w:rsidRPr="00AD66DB">
              <w:rPr>
                <w:i/>
              </w:rPr>
              <w:t>В связи с проведением работ</w:t>
            </w:r>
            <w:r>
              <w:rPr>
                <w:i/>
              </w:rPr>
              <w:t xml:space="preserve"> «Орское ПО</w:t>
            </w:r>
            <w:r w:rsidRPr="00AD66DB">
              <w:rPr>
                <w:i/>
              </w:rPr>
              <w:t>» будет прекращена подача электроэнергии</w:t>
            </w:r>
          </w:p>
        </w:tc>
      </w:tr>
      <w:tr w:rsidR="00E274FC" w:rsidRPr="008E00E7" w:rsidTr="008E772E">
        <w:trPr>
          <w:trHeight w:val="301"/>
        </w:trPr>
        <w:tc>
          <w:tcPr>
            <w:tcW w:w="9639" w:type="dxa"/>
            <w:shd w:val="clear" w:color="auto" w:fill="auto"/>
            <w:noWrap/>
            <w:vAlign w:val="bottom"/>
          </w:tcPr>
          <w:p w:rsidR="0010043C" w:rsidRDefault="0010043C" w:rsidP="003A2B8A">
            <w:pPr>
              <w:jc w:val="both"/>
            </w:pPr>
          </w:p>
          <w:p w:rsidR="000C301F" w:rsidRPr="000C301F" w:rsidRDefault="009F6FBC" w:rsidP="000C301F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0</w:t>
            </w:r>
            <w:r w:rsidR="00CD7ECE">
              <w:rPr>
                <w:b/>
                <w:u w:val="single"/>
              </w:rPr>
              <w:t>9</w:t>
            </w:r>
            <w:r w:rsidR="006811E1">
              <w:rPr>
                <w:b/>
                <w:u w:val="single"/>
              </w:rPr>
              <w:t>.</w:t>
            </w:r>
            <w:r w:rsidR="00612A9C">
              <w:rPr>
                <w:b/>
                <w:u w:val="single"/>
              </w:rPr>
              <w:t>1</w:t>
            </w:r>
            <w:r w:rsidR="00117DDA">
              <w:rPr>
                <w:b/>
                <w:u w:val="single"/>
              </w:rPr>
              <w:t>1</w:t>
            </w:r>
            <w:r w:rsidR="000C301F" w:rsidRPr="000C301F">
              <w:rPr>
                <w:b/>
                <w:u w:val="single"/>
              </w:rPr>
              <w:t>.2026</w:t>
            </w:r>
          </w:p>
          <w:p w:rsidR="001B10F2" w:rsidRPr="001B10F2" w:rsidRDefault="006811E1" w:rsidP="00332B71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09-00 до 16</w:t>
            </w:r>
            <w:r w:rsidR="001B10F2" w:rsidRPr="001B10F2">
              <w:rPr>
                <w:b/>
                <w:u w:val="single"/>
              </w:rPr>
              <w:t>-00</w:t>
            </w:r>
            <w:r w:rsidR="00560036">
              <w:rPr>
                <w:b/>
                <w:u w:val="single"/>
              </w:rPr>
              <w:t xml:space="preserve"> </w:t>
            </w:r>
          </w:p>
          <w:p w:rsidR="00224A6A" w:rsidRDefault="00224A6A" w:rsidP="00224A6A">
            <w:pPr>
              <w:jc w:val="both"/>
            </w:pPr>
            <w:proofErr w:type="spellStart"/>
            <w:r>
              <w:t>ул.Бородина</w:t>
            </w:r>
            <w:proofErr w:type="spellEnd"/>
            <w:r>
              <w:t xml:space="preserve"> </w:t>
            </w:r>
            <w:r>
              <w:tab/>
              <w:t>1-9, 2-14</w:t>
            </w:r>
          </w:p>
          <w:p w:rsidR="00224A6A" w:rsidRDefault="00224A6A" w:rsidP="00224A6A">
            <w:pPr>
              <w:jc w:val="both"/>
            </w:pPr>
            <w:proofErr w:type="spellStart"/>
            <w:r>
              <w:t>ул.Ватутина</w:t>
            </w:r>
            <w:proofErr w:type="spellEnd"/>
            <w:r>
              <w:t xml:space="preserve"> </w:t>
            </w:r>
            <w:r>
              <w:tab/>
              <w:t>26, 26а, 28, 30</w:t>
            </w:r>
          </w:p>
          <w:p w:rsidR="00224A6A" w:rsidRDefault="00224A6A" w:rsidP="00224A6A">
            <w:pPr>
              <w:jc w:val="both"/>
            </w:pPr>
            <w:proofErr w:type="spellStart"/>
            <w:r>
              <w:t>ул.Кубанская</w:t>
            </w:r>
            <w:proofErr w:type="spellEnd"/>
            <w:r>
              <w:t xml:space="preserve"> </w:t>
            </w:r>
            <w:r>
              <w:tab/>
              <w:t>6-18</w:t>
            </w:r>
          </w:p>
          <w:p w:rsidR="00224A6A" w:rsidRDefault="00224A6A" w:rsidP="00224A6A">
            <w:pPr>
              <w:jc w:val="both"/>
            </w:pPr>
            <w:proofErr w:type="spellStart"/>
            <w:r>
              <w:t>ул.Минская</w:t>
            </w:r>
            <w:proofErr w:type="spellEnd"/>
            <w:r>
              <w:t xml:space="preserve"> </w:t>
            </w:r>
            <w:r>
              <w:tab/>
              <w:t>1-11, 4-10</w:t>
            </w:r>
          </w:p>
          <w:p w:rsidR="00224A6A" w:rsidRDefault="00224A6A" w:rsidP="00224A6A">
            <w:pPr>
              <w:jc w:val="both"/>
            </w:pPr>
            <w:r>
              <w:t xml:space="preserve">ул.Онежская </w:t>
            </w:r>
            <w:r>
              <w:tab/>
              <w:t>13-23</w:t>
            </w:r>
          </w:p>
          <w:p w:rsidR="00224A6A" w:rsidRDefault="00224A6A" w:rsidP="00224A6A">
            <w:pPr>
              <w:jc w:val="both"/>
            </w:pPr>
            <w:proofErr w:type="spellStart"/>
            <w:r>
              <w:t>ул.Черняховского</w:t>
            </w:r>
            <w:proofErr w:type="spellEnd"/>
            <w:r>
              <w:t xml:space="preserve"> </w:t>
            </w:r>
            <w:r>
              <w:tab/>
            </w:r>
            <w:bookmarkStart w:id="0" w:name="_GoBack"/>
            <w:bookmarkEnd w:id="0"/>
            <w:r>
              <w:t>1-9, 2-12</w:t>
            </w:r>
          </w:p>
          <w:p w:rsidR="00224A6A" w:rsidRDefault="00224A6A" w:rsidP="00224A6A">
            <w:pPr>
              <w:jc w:val="both"/>
            </w:pPr>
          </w:p>
          <w:p w:rsidR="00224A6A" w:rsidRPr="00224A6A" w:rsidRDefault="00224A6A" w:rsidP="00224A6A">
            <w:pPr>
              <w:jc w:val="both"/>
              <w:rPr>
                <w:b/>
                <w:u w:val="single"/>
              </w:rPr>
            </w:pPr>
            <w:r w:rsidRPr="00224A6A">
              <w:rPr>
                <w:b/>
                <w:u w:val="single"/>
              </w:rPr>
              <w:t>09-00 до 14-00</w:t>
            </w:r>
          </w:p>
          <w:p w:rsidR="00CD7ECE" w:rsidRDefault="00CD7ECE" w:rsidP="00CD7ECE">
            <w:pPr>
              <w:jc w:val="both"/>
            </w:pPr>
            <w:r>
              <w:t xml:space="preserve">ул.Базарная </w:t>
            </w:r>
            <w:r>
              <w:tab/>
              <w:t>1-24</w:t>
            </w:r>
          </w:p>
          <w:p w:rsidR="00CD7ECE" w:rsidRDefault="00CD7ECE" w:rsidP="00CD7ECE">
            <w:pPr>
              <w:jc w:val="both"/>
            </w:pPr>
            <w:r>
              <w:t xml:space="preserve">ул.Народовольцев </w:t>
            </w:r>
            <w:r>
              <w:tab/>
              <w:t>7-17, 23,29,33</w:t>
            </w:r>
          </w:p>
          <w:p w:rsidR="00CD7ECE" w:rsidRDefault="00CD7ECE" w:rsidP="00CD7ECE">
            <w:pPr>
              <w:jc w:val="both"/>
            </w:pPr>
            <w:r>
              <w:t xml:space="preserve">ул.Народовольцев </w:t>
            </w:r>
            <w:r>
              <w:tab/>
              <w:t>1,2</w:t>
            </w:r>
          </w:p>
          <w:p w:rsidR="00CD7ECE" w:rsidRDefault="00CD7ECE" w:rsidP="00CD7ECE">
            <w:pPr>
              <w:jc w:val="both"/>
            </w:pPr>
            <w:r>
              <w:t xml:space="preserve">ул.Народовольцев </w:t>
            </w:r>
            <w:r>
              <w:tab/>
              <w:t>8,10,16,20,26,28,40</w:t>
            </w:r>
          </w:p>
          <w:p w:rsidR="00CD7ECE" w:rsidRDefault="00CD7ECE" w:rsidP="00CD7ECE">
            <w:pPr>
              <w:jc w:val="both"/>
            </w:pPr>
            <w:r>
              <w:t xml:space="preserve">ул.П.Коммунаров </w:t>
            </w:r>
            <w:r>
              <w:tab/>
              <w:t>2-18,22,24</w:t>
            </w:r>
          </w:p>
          <w:p w:rsidR="00CD7ECE" w:rsidRDefault="00CD7ECE" w:rsidP="00CD7ECE">
            <w:pPr>
              <w:jc w:val="both"/>
            </w:pPr>
            <w:r>
              <w:t xml:space="preserve">ул.П.Коммунаров </w:t>
            </w:r>
            <w:r>
              <w:tab/>
              <w:t>5-21,25</w:t>
            </w:r>
          </w:p>
          <w:p w:rsidR="00CD7ECE" w:rsidRDefault="00CD7ECE" w:rsidP="00CD7ECE">
            <w:pPr>
              <w:jc w:val="both"/>
            </w:pPr>
            <w:r>
              <w:t xml:space="preserve">ул.Петрашевцев </w:t>
            </w:r>
            <w:r>
              <w:tab/>
              <w:t>26</w:t>
            </w:r>
          </w:p>
          <w:p w:rsidR="00CD7ECE" w:rsidRDefault="00CD7ECE" w:rsidP="00CD7ECE">
            <w:pPr>
              <w:jc w:val="both"/>
            </w:pPr>
            <w:r>
              <w:t xml:space="preserve">ул.Пугачева </w:t>
            </w:r>
            <w:r>
              <w:tab/>
              <w:t>39,41,42-50</w:t>
            </w:r>
          </w:p>
          <w:p w:rsidR="00CD7ECE" w:rsidRDefault="00CD7ECE" w:rsidP="00CD7ECE">
            <w:pPr>
              <w:jc w:val="both"/>
            </w:pPr>
            <w:r>
              <w:t xml:space="preserve">ул.Пугачева </w:t>
            </w:r>
            <w:r>
              <w:tab/>
              <w:t>12-38,11-33,11а,11б,12а</w:t>
            </w:r>
          </w:p>
          <w:p w:rsidR="00CD7ECE" w:rsidRDefault="00CD7ECE" w:rsidP="00CD7ECE">
            <w:pPr>
              <w:jc w:val="both"/>
            </w:pPr>
            <w:r>
              <w:t xml:space="preserve">ул.Радищева </w:t>
            </w:r>
            <w:r>
              <w:tab/>
              <w:t>36,39,41</w:t>
            </w:r>
          </w:p>
          <w:p w:rsidR="00CD7ECE" w:rsidRDefault="00CD7ECE" w:rsidP="00CD7ECE">
            <w:pPr>
              <w:jc w:val="both"/>
            </w:pPr>
            <w:r>
              <w:t xml:space="preserve">ул.Радищева </w:t>
            </w:r>
            <w:r>
              <w:tab/>
              <w:t>15-37,14-34</w:t>
            </w:r>
          </w:p>
          <w:p w:rsidR="00CD7ECE" w:rsidRDefault="00CD7ECE" w:rsidP="00CD7ECE">
            <w:pPr>
              <w:jc w:val="both"/>
            </w:pPr>
            <w:r>
              <w:t xml:space="preserve">ул.С.Разина </w:t>
            </w:r>
            <w:r>
              <w:tab/>
              <w:t>39-55,40-60</w:t>
            </w:r>
          </w:p>
          <w:p w:rsidR="00CD7ECE" w:rsidRDefault="00CD7ECE" w:rsidP="00CD7ECE">
            <w:pPr>
              <w:jc w:val="both"/>
            </w:pPr>
            <w:r>
              <w:t xml:space="preserve">ул.С.Разина </w:t>
            </w:r>
            <w:r>
              <w:tab/>
              <w:t>62-66</w:t>
            </w:r>
          </w:p>
          <w:p w:rsidR="00CD7ECE" w:rsidRDefault="00CD7ECE" w:rsidP="00CD7ECE">
            <w:pPr>
              <w:jc w:val="both"/>
            </w:pPr>
            <w:r>
              <w:t xml:space="preserve">ул.Советская </w:t>
            </w:r>
            <w:r>
              <w:tab/>
              <w:t>40-56,41-61</w:t>
            </w:r>
          </w:p>
          <w:p w:rsidR="00CD7ECE" w:rsidRDefault="00CD7ECE" w:rsidP="00CD7ECE">
            <w:pPr>
              <w:jc w:val="both"/>
            </w:pPr>
            <w:r>
              <w:t xml:space="preserve">ул.Чайковского </w:t>
            </w:r>
            <w:r>
              <w:tab/>
              <w:t>2,3,4</w:t>
            </w:r>
          </w:p>
          <w:p w:rsidR="00CD7ECE" w:rsidRDefault="00CD7ECE" w:rsidP="00CD7ECE">
            <w:pPr>
              <w:jc w:val="both"/>
            </w:pPr>
            <w:r>
              <w:t xml:space="preserve">ул.Чайковского </w:t>
            </w:r>
            <w:r>
              <w:tab/>
              <w:t>7, 9, 13, 15, 21, 25</w:t>
            </w:r>
          </w:p>
          <w:p w:rsidR="00CD7ECE" w:rsidRDefault="00CD7ECE" w:rsidP="00CD7ECE">
            <w:pPr>
              <w:jc w:val="both"/>
            </w:pPr>
            <w:r>
              <w:t xml:space="preserve">ул.Чайковского </w:t>
            </w:r>
            <w:r>
              <w:tab/>
              <w:t>10,14-20,26</w:t>
            </w:r>
          </w:p>
          <w:p w:rsidR="00CD7ECE" w:rsidRDefault="00CD7ECE" w:rsidP="00CD7ECE">
            <w:pPr>
              <w:jc w:val="both"/>
            </w:pPr>
            <w:r>
              <w:t xml:space="preserve">ул.Чайковского </w:t>
            </w:r>
            <w:r>
              <w:tab/>
              <w:t>10</w:t>
            </w:r>
          </w:p>
          <w:p w:rsidR="00CD7ECE" w:rsidRDefault="00CD7ECE" w:rsidP="00CD7ECE">
            <w:pPr>
              <w:jc w:val="both"/>
            </w:pPr>
          </w:p>
          <w:p w:rsidR="00CD7ECE" w:rsidRPr="00CD7ECE" w:rsidRDefault="00CD7ECE" w:rsidP="00CD7ECE">
            <w:pPr>
              <w:jc w:val="both"/>
              <w:rPr>
                <w:b/>
                <w:u w:val="single"/>
              </w:rPr>
            </w:pPr>
            <w:r w:rsidRPr="00CD7ECE">
              <w:rPr>
                <w:b/>
                <w:u w:val="single"/>
              </w:rPr>
              <w:t>13-00 до 17-00</w:t>
            </w:r>
          </w:p>
          <w:p w:rsidR="00CD7ECE" w:rsidRDefault="00CD7ECE" w:rsidP="00CD7ECE">
            <w:pPr>
              <w:jc w:val="both"/>
            </w:pPr>
            <w:r>
              <w:t xml:space="preserve">ул.Беляева </w:t>
            </w:r>
            <w:r>
              <w:tab/>
              <w:t>2а (1,2 п.)</w:t>
            </w:r>
          </w:p>
          <w:p w:rsidR="00224A6A" w:rsidRDefault="00CD7ECE" w:rsidP="00CD7ECE">
            <w:pPr>
              <w:jc w:val="both"/>
            </w:pPr>
            <w:r>
              <w:t xml:space="preserve">ул.Беляева </w:t>
            </w:r>
            <w:r>
              <w:tab/>
              <w:t>6а</w:t>
            </w:r>
          </w:p>
          <w:p w:rsidR="00CD7ECE" w:rsidRPr="001C6C4A" w:rsidRDefault="00CD7ECE" w:rsidP="00CD7ECE">
            <w:pPr>
              <w:jc w:val="both"/>
              <w:rPr>
                <w:u w:val="single"/>
              </w:rPr>
            </w:pPr>
          </w:p>
          <w:p w:rsidR="00BF7E86" w:rsidRPr="00555AFF" w:rsidRDefault="00B9053A" w:rsidP="00010506">
            <w:pPr>
              <w:jc w:val="both"/>
            </w:pPr>
            <w:r>
              <w:rPr>
                <w:b/>
              </w:rPr>
              <w:t>К</w:t>
            </w:r>
            <w:r w:rsidR="00555AFF">
              <w:rPr>
                <w:b/>
              </w:rPr>
              <w:t>омпани</w:t>
            </w:r>
            <w:r w:rsidR="00805235">
              <w:rPr>
                <w:b/>
              </w:rPr>
              <w:t xml:space="preserve">я </w:t>
            </w:r>
            <w:r w:rsidR="00514626">
              <w:rPr>
                <w:b/>
              </w:rPr>
              <w:t>приносит извинения жителям за временные неудобств</w:t>
            </w:r>
            <w:r w:rsidR="00555AFF">
              <w:rPr>
                <w:b/>
              </w:rPr>
              <w:t>а</w:t>
            </w:r>
          </w:p>
        </w:tc>
      </w:tr>
      <w:tr w:rsidR="009C58C0" w:rsidRPr="008E00E7" w:rsidTr="008E772E">
        <w:trPr>
          <w:trHeight w:val="301"/>
        </w:trPr>
        <w:tc>
          <w:tcPr>
            <w:tcW w:w="9639" w:type="dxa"/>
            <w:shd w:val="clear" w:color="auto" w:fill="auto"/>
            <w:noWrap/>
            <w:vAlign w:val="bottom"/>
          </w:tcPr>
          <w:p w:rsidR="009C58C0" w:rsidRDefault="009C58C0" w:rsidP="004B0383">
            <w:pPr>
              <w:rPr>
                <w:b/>
                <w:u w:val="single"/>
              </w:rPr>
            </w:pPr>
          </w:p>
        </w:tc>
      </w:tr>
      <w:tr w:rsidR="00736622" w:rsidRPr="008E00E7" w:rsidTr="008E772E">
        <w:trPr>
          <w:trHeight w:val="301"/>
        </w:trPr>
        <w:tc>
          <w:tcPr>
            <w:tcW w:w="9639" w:type="dxa"/>
            <w:shd w:val="clear" w:color="auto" w:fill="auto"/>
            <w:noWrap/>
            <w:vAlign w:val="bottom"/>
          </w:tcPr>
          <w:p w:rsidR="00736622" w:rsidRDefault="00736622" w:rsidP="004B0383">
            <w:pPr>
              <w:rPr>
                <w:b/>
                <w:u w:val="single"/>
              </w:rPr>
            </w:pPr>
          </w:p>
        </w:tc>
      </w:tr>
    </w:tbl>
    <w:p w:rsidR="001A2B77" w:rsidRPr="00555AFF" w:rsidRDefault="001A2B77" w:rsidP="007D55F5">
      <w:pPr>
        <w:rPr>
          <w:b/>
          <w:u w:val="single"/>
        </w:rPr>
      </w:pPr>
    </w:p>
    <w:sectPr w:rsidR="001A2B77" w:rsidRPr="00555AFF" w:rsidSect="004F456B">
      <w:headerReference w:type="first" r:id="rId7"/>
      <w:footerReference w:type="first" r:id="rId8"/>
      <w:pgSz w:w="11906" w:h="16838"/>
      <w:pgMar w:top="851" w:right="567" w:bottom="964" w:left="964" w:header="0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917" w:rsidRDefault="00871917">
      <w:r>
        <w:separator/>
      </w:r>
    </w:p>
  </w:endnote>
  <w:endnote w:type="continuationSeparator" w:id="0">
    <w:p w:rsidR="00871917" w:rsidRDefault="0087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34F" w:rsidRDefault="0089734F" w:rsidP="0089734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917" w:rsidRDefault="00871917">
      <w:r>
        <w:separator/>
      </w:r>
    </w:p>
  </w:footnote>
  <w:footnote w:type="continuationSeparator" w:id="0">
    <w:p w:rsidR="00871917" w:rsidRDefault="008719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34F" w:rsidRDefault="00FF1C95" w:rsidP="004F456B">
    <w:pPr>
      <w:pStyle w:val="a3"/>
      <w:ind w:left="-964"/>
    </w:pPr>
    <w:r>
      <w:rPr>
        <w:noProof/>
      </w:rPr>
      <w:drawing>
        <wp:inline distT="0" distB="0" distL="0" distR="0">
          <wp:extent cx="7562735" cy="2339163"/>
          <wp:effectExtent l="0" t="0" r="635" b="444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письмо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2642" cy="234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A4"/>
    <w:rsid w:val="00010506"/>
    <w:rsid w:val="00012288"/>
    <w:rsid w:val="00014728"/>
    <w:rsid w:val="00015AC0"/>
    <w:rsid w:val="0002155D"/>
    <w:rsid w:val="00024B17"/>
    <w:rsid w:val="00025F3B"/>
    <w:rsid w:val="00034DF3"/>
    <w:rsid w:val="0004714D"/>
    <w:rsid w:val="000474C9"/>
    <w:rsid w:val="000506E1"/>
    <w:rsid w:val="000546DA"/>
    <w:rsid w:val="000631D4"/>
    <w:rsid w:val="00063BBC"/>
    <w:rsid w:val="00066FE5"/>
    <w:rsid w:val="00072E8B"/>
    <w:rsid w:val="000736F5"/>
    <w:rsid w:val="000809CB"/>
    <w:rsid w:val="00080D39"/>
    <w:rsid w:val="00082A30"/>
    <w:rsid w:val="00085070"/>
    <w:rsid w:val="000859C9"/>
    <w:rsid w:val="00085BDB"/>
    <w:rsid w:val="0008685F"/>
    <w:rsid w:val="00086C37"/>
    <w:rsid w:val="00090D34"/>
    <w:rsid w:val="00092CE1"/>
    <w:rsid w:val="0009618C"/>
    <w:rsid w:val="000A25A5"/>
    <w:rsid w:val="000A435C"/>
    <w:rsid w:val="000B1796"/>
    <w:rsid w:val="000B2A33"/>
    <w:rsid w:val="000B41CB"/>
    <w:rsid w:val="000B6059"/>
    <w:rsid w:val="000C12A7"/>
    <w:rsid w:val="000C301F"/>
    <w:rsid w:val="000C4860"/>
    <w:rsid w:val="000C5C06"/>
    <w:rsid w:val="000D3288"/>
    <w:rsid w:val="000D3F08"/>
    <w:rsid w:val="000D573B"/>
    <w:rsid w:val="000D778E"/>
    <w:rsid w:val="000D77FA"/>
    <w:rsid w:val="000E0087"/>
    <w:rsid w:val="000E3ACD"/>
    <w:rsid w:val="000E3B9D"/>
    <w:rsid w:val="000E3F55"/>
    <w:rsid w:val="000E63A6"/>
    <w:rsid w:val="000E6607"/>
    <w:rsid w:val="000F05FA"/>
    <w:rsid w:val="000F08C3"/>
    <w:rsid w:val="0010043C"/>
    <w:rsid w:val="00101048"/>
    <w:rsid w:val="00101BA1"/>
    <w:rsid w:val="00117B46"/>
    <w:rsid w:val="00117DDA"/>
    <w:rsid w:val="001226BF"/>
    <w:rsid w:val="00123261"/>
    <w:rsid w:val="0012560F"/>
    <w:rsid w:val="0012568C"/>
    <w:rsid w:val="00126D1E"/>
    <w:rsid w:val="00127AFF"/>
    <w:rsid w:val="0013591D"/>
    <w:rsid w:val="0013629E"/>
    <w:rsid w:val="00137F2A"/>
    <w:rsid w:val="00144C49"/>
    <w:rsid w:val="00145072"/>
    <w:rsid w:val="0015018F"/>
    <w:rsid w:val="00150CCA"/>
    <w:rsid w:val="001533C1"/>
    <w:rsid w:val="00155DBE"/>
    <w:rsid w:val="00156A7C"/>
    <w:rsid w:val="001575D7"/>
    <w:rsid w:val="00157F29"/>
    <w:rsid w:val="00162F12"/>
    <w:rsid w:val="00164789"/>
    <w:rsid w:val="00165A76"/>
    <w:rsid w:val="00167FE3"/>
    <w:rsid w:val="00171DFD"/>
    <w:rsid w:val="00171F89"/>
    <w:rsid w:val="00172BE0"/>
    <w:rsid w:val="00177818"/>
    <w:rsid w:val="00185862"/>
    <w:rsid w:val="001873E6"/>
    <w:rsid w:val="001A076F"/>
    <w:rsid w:val="001A2B77"/>
    <w:rsid w:val="001A4AEF"/>
    <w:rsid w:val="001B0B9E"/>
    <w:rsid w:val="001B10F2"/>
    <w:rsid w:val="001B583F"/>
    <w:rsid w:val="001C05A7"/>
    <w:rsid w:val="001C18A3"/>
    <w:rsid w:val="001C264A"/>
    <w:rsid w:val="001C292D"/>
    <w:rsid w:val="001C2C30"/>
    <w:rsid w:val="001C69E0"/>
    <w:rsid w:val="001C6C4A"/>
    <w:rsid w:val="001D04C3"/>
    <w:rsid w:val="001D22E5"/>
    <w:rsid w:val="001D2644"/>
    <w:rsid w:val="001D48ED"/>
    <w:rsid w:val="001D4C61"/>
    <w:rsid w:val="001E1086"/>
    <w:rsid w:val="001E3D89"/>
    <w:rsid w:val="001E45E7"/>
    <w:rsid w:val="001E4A9B"/>
    <w:rsid w:val="001E50B2"/>
    <w:rsid w:val="001E5BD0"/>
    <w:rsid w:val="001F1AEE"/>
    <w:rsid w:val="001F4CED"/>
    <w:rsid w:val="001F64FC"/>
    <w:rsid w:val="00201A20"/>
    <w:rsid w:val="0020634A"/>
    <w:rsid w:val="00210735"/>
    <w:rsid w:val="002211FC"/>
    <w:rsid w:val="00224A6A"/>
    <w:rsid w:val="00224B34"/>
    <w:rsid w:val="002275BC"/>
    <w:rsid w:val="00232E3F"/>
    <w:rsid w:val="00234D72"/>
    <w:rsid w:val="0023643F"/>
    <w:rsid w:val="00237FEF"/>
    <w:rsid w:val="00243D4F"/>
    <w:rsid w:val="00244129"/>
    <w:rsid w:val="00247FBE"/>
    <w:rsid w:val="002519C1"/>
    <w:rsid w:val="002522FB"/>
    <w:rsid w:val="00252315"/>
    <w:rsid w:val="00252729"/>
    <w:rsid w:val="00252B03"/>
    <w:rsid w:val="00255874"/>
    <w:rsid w:val="00256E66"/>
    <w:rsid w:val="00257629"/>
    <w:rsid w:val="00267032"/>
    <w:rsid w:val="00270D9D"/>
    <w:rsid w:val="00275CD5"/>
    <w:rsid w:val="00277926"/>
    <w:rsid w:val="00280E9B"/>
    <w:rsid w:val="002811FB"/>
    <w:rsid w:val="00281FA8"/>
    <w:rsid w:val="00284A93"/>
    <w:rsid w:val="002865B6"/>
    <w:rsid w:val="002907B8"/>
    <w:rsid w:val="002908C3"/>
    <w:rsid w:val="00291E7B"/>
    <w:rsid w:val="002A2A95"/>
    <w:rsid w:val="002B0A34"/>
    <w:rsid w:val="002B5249"/>
    <w:rsid w:val="002B5957"/>
    <w:rsid w:val="002C1516"/>
    <w:rsid w:val="002C3CCD"/>
    <w:rsid w:val="002C4FF7"/>
    <w:rsid w:val="002C515D"/>
    <w:rsid w:val="002D4641"/>
    <w:rsid w:val="002D51B9"/>
    <w:rsid w:val="002E1EDB"/>
    <w:rsid w:val="002E2636"/>
    <w:rsid w:val="002E4F80"/>
    <w:rsid w:val="002E7598"/>
    <w:rsid w:val="002E7D3F"/>
    <w:rsid w:val="002F18C0"/>
    <w:rsid w:val="00300080"/>
    <w:rsid w:val="00301D64"/>
    <w:rsid w:val="00303BAC"/>
    <w:rsid w:val="00312B93"/>
    <w:rsid w:val="00312D19"/>
    <w:rsid w:val="00314740"/>
    <w:rsid w:val="003169DE"/>
    <w:rsid w:val="00321F5C"/>
    <w:rsid w:val="00332B71"/>
    <w:rsid w:val="00346C48"/>
    <w:rsid w:val="0035376C"/>
    <w:rsid w:val="00356163"/>
    <w:rsid w:val="00356EBB"/>
    <w:rsid w:val="00364F23"/>
    <w:rsid w:val="00365169"/>
    <w:rsid w:val="00365902"/>
    <w:rsid w:val="00372972"/>
    <w:rsid w:val="00373091"/>
    <w:rsid w:val="003751EB"/>
    <w:rsid w:val="00376FBD"/>
    <w:rsid w:val="00382DBA"/>
    <w:rsid w:val="0038576B"/>
    <w:rsid w:val="00390D89"/>
    <w:rsid w:val="0039194C"/>
    <w:rsid w:val="0039198E"/>
    <w:rsid w:val="00392721"/>
    <w:rsid w:val="0039361B"/>
    <w:rsid w:val="00394F93"/>
    <w:rsid w:val="0039664D"/>
    <w:rsid w:val="003976ED"/>
    <w:rsid w:val="003A0181"/>
    <w:rsid w:val="003A16FB"/>
    <w:rsid w:val="003A2472"/>
    <w:rsid w:val="003A2B8A"/>
    <w:rsid w:val="003A498B"/>
    <w:rsid w:val="003A53FF"/>
    <w:rsid w:val="003A7FA4"/>
    <w:rsid w:val="003B06EE"/>
    <w:rsid w:val="003B0BCA"/>
    <w:rsid w:val="003B316C"/>
    <w:rsid w:val="003B4435"/>
    <w:rsid w:val="003B46B6"/>
    <w:rsid w:val="003B5071"/>
    <w:rsid w:val="003B7038"/>
    <w:rsid w:val="003C0801"/>
    <w:rsid w:val="003C12DB"/>
    <w:rsid w:val="003C1C58"/>
    <w:rsid w:val="003C23E1"/>
    <w:rsid w:val="003C2FCD"/>
    <w:rsid w:val="003D1CCD"/>
    <w:rsid w:val="003D1D6E"/>
    <w:rsid w:val="003D3085"/>
    <w:rsid w:val="003D3283"/>
    <w:rsid w:val="003D40F6"/>
    <w:rsid w:val="003D412E"/>
    <w:rsid w:val="003D5F42"/>
    <w:rsid w:val="003E269B"/>
    <w:rsid w:val="003E4133"/>
    <w:rsid w:val="003F325B"/>
    <w:rsid w:val="0040199E"/>
    <w:rsid w:val="00407278"/>
    <w:rsid w:val="004129D7"/>
    <w:rsid w:val="00413692"/>
    <w:rsid w:val="0041524B"/>
    <w:rsid w:val="00415828"/>
    <w:rsid w:val="00421422"/>
    <w:rsid w:val="00422B13"/>
    <w:rsid w:val="004279DE"/>
    <w:rsid w:val="00430E64"/>
    <w:rsid w:val="004331C4"/>
    <w:rsid w:val="0043482E"/>
    <w:rsid w:val="0043781E"/>
    <w:rsid w:val="00437CFD"/>
    <w:rsid w:val="004405AD"/>
    <w:rsid w:val="004556CD"/>
    <w:rsid w:val="00457959"/>
    <w:rsid w:val="00463879"/>
    <w:rsid w:val="00464BB7"/>
    <w:rsid w:val="00465161"/>
    <w:rsid w:val="00465B11"/>
    <w:rsid w:val="00470764"/>
    <w:rsid w:val="00470F5F"/>
    <w:rsid w:val="0047338C"/>
    <w:rsid w:val="004756B3"/>
    <w:rsid w:val="004775D8"/>
    <w:rsid w:val="004776BF"/>
    <w:rsid w:val="00482682"/>
    <w:rsid w:val="00483F1E"/>
    <w:rsid w:val="004859E8"/>
    <w:rsid w:val="00486082"/>
    <w:rsid w:val="004861B2"/>
    <w:rsid w:val="00486686"/>
    <w:rsid w:val="00491EA0"/>
    <w:rsid w:val="004A1A50"/>
    <w:rsid w:val="004A605B"/>
    <w:rsid w:val="004A7541"/>
    <w:rsid w:val="004B0383"/>
    <w:rsid w:val="004B0840"/>
    <w:rsid w:val="004B293E"/>
    <w:rsid w:val="004B3BCF"/>
    <w:rsid w:val="004B49B2"/>
    <w:rsid w:val="004C0914"/>
    <w:rsid w:val="004C15FB"/>
    <w:rsid w:val="004C2B77"/>
    <w:rsid w:val="004C333D"/>
    <w:rsid w:val="004C501C"/>
    <w:rsid w:val="004D45C0"/>
    <w:rsid w:val="004E0E91"/>
    <w:rsid w:val="004E4FDD"/>
    <w:rsid w:val="004E7217"/>
    <w:rsid w:val="004F306E"/>
    <w:rsid w:val="004F456B"/>
    <w:rsid w:val="004F7205"/>
    <w:rsid w:val="004F7821"/>
    <w:rsid w:val="005055D8"/>
    <w:rsid w:val="005059CE"/>
    <w:rsid w:val="00506376"/>
    <w:rsid w:val="00507E88"/>
    <w:rsid w:val="00511DB4"/>
    <w:rsid w:val="00514626"/>
    <w:rsid w:val="00515286"/>
    <w:rsid w:val="00521393"/>
    <w:rsid w:val="00521A60"/>
    <w:rsid w:val="00527BFB"/>
    <w:rsid w:val="00534B21"/>
    <w:rsid w:val="00540218"/>
    <w:rsid w:val="005441E5"/>
    <w:rsid w:val="00545DED"/>
    <w:rsid w:val="005509A7"/>
    <w:rsid w:val="0055106F"/>
    <w:rsid w:val="005527F9"/>
    <w:rsid w:val="00553BD3"/>
    <w:rsid w:val="00555AFF"/>
    <w:rsid w:val="005578C2"/>
    <w:rsid w:val="00560036"/>
    <w:rsid w:val="00561FD9"/>
    <w:rsid w:val="00562C4E"/>
    <w:rsid w:val="0056538E"/>
    <w:rsid w:val="00576F91"/>
    <w:rsid w:val="00580400"/>
    <w:rsid w:val="00580F47"/>
    <w:rsid w:val="00581AC0"/>
    <w:rsid w:val="00583906"/>
    <w:rsid w:val="00583C43"/>
    <w:rsid w:val="005842EB"/>
    <w:rsid w:val="00584EFD"/>
    <w:rsid w:val="005865CD"/>
    <w:rsid w:val="00587394"/>
    <w:rsid w:val="0059280B"/>
    <w:rsid w:val="005A1E79"/>
    <w:rsid w:val="005A3FFD"/>
    <w:rsid w:val="005A52B2"/>
    <w:rsid w:val="005A57F1"/>
    <w:rsid w:val="005B04DA"/>
    <w:rsid w:val="005B07FB"/>
    <w:rsid w:val="005B48EA"/>
    <w:rsid w:val="005C03F2"/>
    <w:rsid w:val="005C0B18"/>
    <w:rsid w:val="005C2DAB"/>
    <w:rsid w:val="005C37C8"/>
    <w:rsid w:val="005D097A"/>
    <w:rsid w:val="005D1446"/>
    <w:rsid w:val="005E063E"/>
    <w:rsid w:val="005E08D0"/>
    <w:rsid w:val="005E0F58"/>
    <w:rsid w:val="005F6417"/>
    <w:rsid w:val="005F65A6"/>
    <w:rsid w:val="00602F7D"/>
    <w:rsid w:val="00603CA7"/>
    <w:rsid w:val="006044B7"/>
    <w:rsid w:val="00612A9C"/>
    <w:rsid w:val="006140DB"/>
    <w:rsid w:val="00614874"/>
    <w:rsid w:val="0061624B"/>
    <w:rsid w:val="0062490C"/>
    <w:rsid w:val="006275DB"/>
    <w:rsid w:val="00627F37"/>
    <w:rsid w:val="006310B9"/>
    <w:rsid w:val="00631756"/>
    <w:rsid w:val="00633ADF"/>
    <w:rsid w:val="00635B40"/>
    <w:rsid w:val="00640B2F"/>
    <w:rsid w:val="00642A5B"/>
    <w:rsid w:val="00650189"/>
    <w:rsid w:val="00653FE0"/>
    <w:rsid w:val="0065468B"/>
    <w:rsid w:val="00655B8B"/>
    <w:rsid w:val="006611D6"/>
    <w:rsid w:val="00662AD3"/>
    <w:rsid w:val="00664A6B"/>
    <w:rsid w:val="00664CDE"/>
    <w:rsid w:val="00666960"/>
    <w:rsid w:val="006707C8"/>
    <w:rsid w:val="00672131"/>
    <w:rsid w:val="00677A62"/>
    <w:rsid w:val="006811E1"/>
    <w:rsid w:val="00683515"/>
    <w:rsid w:val="00686932"/>
    <w:rsid w:val="00692370"/>
    <w:rsid w:val="006A3A1E"/>
    <w:rsid w:val="006A65A8"/>
    <w:rsid w:val="006D43A2"/>
    <w:rsid w:val="006E1AC5"/>
    <w:rsid w:val="006E32AA"/>
    <w:rsid w:val="006E4227"/>
    <w:rsid w:val="006E4334"/>
    <w:rsid w:val="006E68F4"/>
    <w:rsid w:val="006E765F"/>
    <w:rsid w:val="006F21F9"/>
    <w:rsid w:val="006F3984"/>
    <w:rsid w:val="006F6573"/>
    <w:rsid w:val="006F7992"/>
    <w:rsid w:val="007000DF"/>
    <w:rsid w:val="00705063"/>
    <w:rsid w:val="00705BB5"/>
    <w:rsid w:val="00712029"/>
    <w:rsid w:val="00714FF2"/>
    <w:rsid w:val="00715A09"/>
    <w:rsid w:val="00716615"/>
    <w:rsid w:val="00721404"/>
    <w:rsid w:val="00722FB9"/>
    <w:rsid w:val="00726C21"/>
    <w:rsid w:val="007270B1"/>
    <w:rsid w:val="00727DF2"/>
    <w:rsid w:val="007308F3"/>
    <w:rsid w:val="007317AF"/>
    <w:rsid w:val="0073232F"/>
    <w:rsid w:val="00733F67"/>
    <w:rsid w:val="0073602E"/>
    <w:rsid w:val="00736622"/>
    <w:rsid w:val="00741CF3"/>
    <w:rsid w:val="00742682"/>
    <w:rsid w:val="00746404"/>
    <w:rsid w:val="00747C48"/>
    <w:rsid w:val="0075293E"/>
    <w:rsid w:val="0075332D"/>
    <w:rsid w:val="00753A8B"/>
    <w:rsid w:val="00754CC9"/>
    <w:rsid w:val="007576A7"/>
    <w:rsid w:val="007621D2"/>
    <w:rsid w:val="00762242"/>
    <w:rsid w:val="007634F8"/>
    <w:rsid w:val="00763F73"/>
    <w:rsid w:val="0076681C"/>
    <w:rsid w:val="00770BA3"/>
    <w:rsid w:val="00774C92"/>
    <w:rsid w:val="00774DE8"/>
    <w:rsid w:val="00776A06"/>
    <w:rsid w:val="00777269"/>
    <w:rsid w:val="00780CEB"/>
    <w:rsid w:val="007814C7"/>
    <w:rsid w:val="00782950"/>
    <w:rsid w:val="007832D7"/>
    <w:rsid w:val="00784547"/>
    <w:rsid w:val="00795DB4"/>
    <w:rsid w:val="00795FFE"/>
    <w:rsid w:val="00796683"/>
    <w:rsid w:val="007970B9"/>
    <w:rsid w:val="007A098F"/>
    <w:rsid w:val="007A67F9"/>
    <w:rsid w:val="007A7A5F"/>
    <w:rsid w:val="007B47C1"/>
    <w:rsid w:val="007B6271"/>
    <w:rsid w:val="007C1AFB"/>
    <w:rsid w:val="007D1293"/>
    <w:rsid w:val="007D4959"/>
    <w:rsid w:val="007D55F5"/>
    <w:rsid w:val="007D6F5E"/>
    <w:rsid w:val="007D76B0"/>
    <w:rsid w:val="007E0551"/>
    <w:rsid w:val="007E1C06"/>
    <w:rsid w:val="007E646F"/>
    <w:rsid w:val="007E71BF"/>
    <w:rsid w:val="007F19E5"/>
    <w:rsid w:val="00801BF7"/>
    <w:rsid w:val="00805235"/>
    <w:rsid w:val="00805895"/>
    <w:rsid w:val="008069F8"/>
    <w:rsid w:val="00811B8F"/>
    <w:rsid w:val="00812100"/>
    <w:rsid w:val="00812B6A"/>
    <w:rsid w:val="00812C3D"/>
    <w:rsid w:val="00814407"/>
    <w:rsid w:val="00821768"/>
    <w:rsid w:val="008233EA"/>
    <w:rsid w:val="00824B66"/>
    <w:rsid w:val="00836399"/>
    <w:rsid w:val="00843162"/>
    <w:rsid w:val="008547F8"/>
    <w:rsid w:val="0086296C"/>
    <w:rsid w:val="00863ADD"/>
    <w:rsid w:val="008711B1"/>
    <w:rsid w:val="00871917"/>
    <w:rsid w:val="00874D9A"/>
    <w:rsid w:val="008768E4"/>
    <w:rsid w:val="0089734F"/>
    <w:rsid w:val="008A1B75"/>
    <w:rsid w:val="008A1EEF"/>
    <w:rsid w:val="008A3A1D"/>
    <w:rsid w:val="008A6662"/>
    <w:rsid w:val="008A7A64"/>
    <w:rsid w:val="008B0C97"/>
    <w:rsid w:val="008B1418"/>
    <w:rsid w:val="008B391E"/>
    <w:rsid w:val="008C308B"/>
    <w:rsid w:val="008C427C"/>
    <w:rsid w:val="008D0B09"/>
    <w:rsid w:val="008D19FE"/>
    <w:rsid w:val="008D270C"/>
    <w:rsid w:val="008D2D7C"/>
    <w:rsid w:val="008D3A5B"/>
    <w:rsid w:val="008D3F93"/>
    <w:rsid w:val="008D42B4"/>
    <w:rsid w:val="008D50FB"/>
    <w:rsid w:val="008E131B"/>
    <w:rsid w:val="008E2B01"/>
    <w:rsid w:val="008E2B40"/>
    <w:rsid w:val="008E5023"/>
    <w:rsid w:val="008E5B13"/>
    <w:rsid w:val="008E7055"/>
    <w:rsid w:val="008F2D65"/>
    <w:rsid w:val="008F5096"/>
    <w:rsid w:val="008F58C7"/>
    <w:rsid w:val="00901111"/>
    <w:rsid w:val="00902F68"/>
    <w:rsid w:val="00906A41"/>
    <w:rsid w:val="00906E4F"/>
    <w:rsid w:val="00912172"/>
    <w:rsid w:val="00912CBC"/>
    <w:rsid w:val="00917BA1"/>
    <w:rsid w:val="00917F25"/>
    <w:rsid w:val="009209CD"/>
    <w:rsid w:val="00921B4B"/>
    <w:rsid w:val="00922783"/>
    <w:rsid w:val="009230A5"/>
    <w:rsid w:val="00925250"/>
    <w:rsid w:val="00925BDB"/>
    <w:rsid w:val="00925D4B"/>
    <w:rsid w:val="00930FD5"/>
    <w:rsid w:val="00931950"/>
    <w:rsid w:val="00934411"/>
    <w:rsid w:val="009401BD"/>
    <w:rsid w:val="00940284"/>
    <w:rsid w:val="00940599"/>
    <w:rsid w:val="009433CC"/>
    <w:rsid w:val="00944406"/>
    <w:rsid w:val="00944D32"/>
    <w:rsid w:val="00952AF5"/>
    <w:rsid w:val="00953C62"/>
    <w:rsid w:val="009568D9"/>
    <w:rsid w:val="00961A55"/>
    <w:rsid w:val="0096390E"/>
    <w:rsid w:val="00964E81"/>
    <w:rsid w:val="00966BD6"/>
    <w:rsid w:val="00966DF5"/>
    <w:rsid w:val="009677A3"/>
    <w:rsid w:val="00967B8A"/>
    <w:rsid w:val="00976C9E"/>
    <w:rsid w:val="00976E50"/>
    <w:rsid w:val="00977058"/>
    <w:rsid w:val="00992663"/>
    <w:rsid w:val="00994221"/>
    <w:rsid w:val="00997477"/>
    <w:rsid w:val="009A09D3"/>
    <w:rsid w:val="009A313A"/>
    <w:rsid w:val="009A4325"/>
    <w:rsid w:val="009A52F9"/>
    <w:rsid w:val="009A6572"/>
    <w:rsid w:val="009A720A"/>
    <w:rsid w:val="009B23C0"/>
    <w:rsid w:val="009B2903"/>
    <w:rsid w:val="009B2E5C"/>
    <w:rsid w:val="009B4422"/>
    <w:rsid w:val="009C104C"/>
    <w:rsid w:val="009C1F6E"/>
    <w:rsid w:val="009C42EB"/>
    <w:rsid w:val="009C563C"/>
    <w:rsid w:val="009C58C0"/>
    <w:rsid w:val="009D1521"/>
    <w:rsid w:val="009D5384"/>
    <w:rsid w:val="009D6A6A"/>
    <w:rsid w:val="009E1BAE"/>
    <w:rsid w:val="009E20EA"/>
    <w:rsid w:val="009E6532"/>
    <w:rsid w:val="009E7195"/>
    <w:rsid w:val="009E7510"/>
    <w:rsid w:val="009F25F9"/>
    <w:rsid w:val="009F4D59"/>
    <w:rsid w:val="009F5FB4"/>
    <w:rsid w:val="009F6298"/>
    <w:rsid w:val="009F6FBC"/>
    <w:rsid w:val="00A135DC"/>
    <w:rsid w:val="00A13E2A"/>
    <w:rsid w:val="00A162A5"/>
    <w:rsid w:val="00A215B5"/>
    <w:rsid w:val="00A2202D"/>
    <w:rsid w:val="00A26DC3"/>
    <w:rsid w:val="00A309DF"/>
    <w:rsid w:val="00A34763"/>
    <w:rsid w:val="00A36354"/>
    <w:rsid w:val="00A407C4"/>
    <w:rsid w:val="00A40AB7"/>
    <w:rsid w:val="00A42236"/>
    <w:rsid w:val="00A44F96"/>
    <w:rsid w:val="00A57A6B"/>
    <w:rsid w:val="00A61685"/>
    <w:rsid w:val="00A623AE"/>
    <w:rsid w:val="00A75A1F"/>
    <w:rsid w:val="00A75F44"/>
    <w:rsid w:val="00A80229"/>
    <w:rsid w:val="00A83229"/>
    <w:rsid w:val="00A851D8"/>
    <w:rsid w:val="00A85F08"/>
    <w:rsid w:val="00A922AF"/>
    <w:rsid w:val="00AA370B"/>
    <w:rsid w:val="00AA38BE"/>
    <w:rsid w:val="00AA3BA9"/>
    <w:rsid w:val="00AA4781"/>
    <w:rsid w:val="00AA7952"/>
    <w:rsid w:val="00AB144E"/>
    <w:rsid w:val="00AB2215"/>
    <w:rsid w:val="00AB2CCE"/>
    <w:rsid w:val="00AB7E75"/>
    <w:rsid w:val="00AC06AA"/>
    <w:rsid w:val="00AC1EDE"/>
    <w:rsid w:val="00AC2B0A"/>
    <w:rsid w:val="00AC7CEC"/>
    <w:rsid w:val="00AD14AF"/>
    <w:rsid w:val="00AE034C"/>
    <w:rsid w:val="00AE1584"/>
    <w:rsid w:val="00AE1ED3"/>
    <w:rsid w:val="00AE68CB"/>
    <w:rsid w:val="00AF6531"/>
    <w:rsid w:val="00B04D3E"/>
    <w:rsid w:val="00B07C56"/>
    <w:rsid w:val="00B109FF"/>
    <w:rsid w:val="00B12A97"/>
    <w:rsid w:val="00B12EF6"/>
    <w:rsid w:val="00B12F1C"/>
    <w:rsid w:val="00B17B52"/>
    <w:rsid w:val="00B2511D"/>
    <w:rsid w:val="00B25380"/>
    <w:rsid w:val="00B325E1"/>
    <w:rsid w:val="00B33BD3"/>
    <w:rsid w:val="00B33BEA"/>
    <w:rsid w:val="00B35204"/>
    <w:rsid w:val="00B35C81"/>
    <w:rsid w:val="00B35F91"/>
    <w:rsid w:val="00B3603A"/>
    <w:rsid w:val="00B3609B"/>
    <w:rsid w:val="00B3612B"/>
    <w:rsid w:val="00B50BBF"/>
    <w:rsid w:val="00B520E3"/>
    <w:rsid w:val="00B54BA1"/>
    <w:rsid w:val="00B6582F"/>
    <w:rsid w:val="00B65E6C"/>
    <w:rsid w:val="00B70025"/>
    <w:rsid w:val="00B73EBB"/>
    <w:rsid w:val="00B81769"/>
    <w:rsid w:val="00B844E8"/>
    <w:rsid w:val="00B84AE0"/>
    <w:rsid w:val="00B84E92"/>
    <w:rsid w:val="00B86057"/>
    <w:rsid w:val="00B87955"/>
    <w:rsid w:val="00B9038E"/>
    <w:rsid w:val="00B9053A"/>
    <w:rsid w:val="00B9462A"/>
    <w:rsid w:val="00BA16AB"/>
    <w:rsid w:val="00BA2D00"/>
    <w:rsid w:val="00BC0682"/>
    <w:rsid w:val="00BC0965"/>
    <w:rsid w:val="00BC200C"/>
    <w:rsid w:val="00BC2BBA"/>
    <w:rsid w:val="00BD4210"/>
    <w:rsid w:val="00BD4CFC"/>
    <w:rsid w:val="00BD5E93"/>
    <w:rsid w:val="00BE6000"/>
    <w:rsid w:val="00BF0C6A"/>
    <w:rsid w:val="00BF4925"/>
    <w:rsid w:val="00BF7E86"/>
    <w:rsid w:val="00C004E8"/>
    <w:rsid w:val="00C00D97"/>
    <w:rsid w:val="00C01415"/>
    <w:rsid w:val="00C01BE3"/>
    <w:rsid w:val="00C01C21"/>
    <w:rsid w:val="00C0309F"/>
    <w:rsid w:val="00C0438F"/>
    <w:rsid w:val="00C0457C"/>
    <w:rsid w:val="00C04C76"/>
    <w:rsid w:val="00C06056"/>
    <w:rsid w:val="00C07B40"/>
    <w:rsid w:val="00C1014A"/>
    <w:rsid w:val="00C10DA7"/>
    <w:rsid w:val="00C126BA"/>
    <w:rsid w:val="00C133D1"/>
    <w:rsid w:val="00C14B86"/>
    <w:rsid w:val="00C15AF3"/>
    <w:rsid w:val="00C20677"/>
    <w:rsid w:val="00C21FC0"/>
    <w:rsid w:val="00C252E4"/>
    <w:rsid w:val="00C263F2"/>
    <w:rsid w:val="00C27E02"/>
    <w:rsid w:val="00C35D29"/>
    <w:rsid w:val="00C42AA9"/>
    <w:rsid w:val="00C45B6D"/>
    <w:rsid w:val="00C52C3B"/>
    <w:rsid w:val="00C5402E"/>
    <w:rsid w:val="00C555CC"/>
    <w:rsid w:val="00C5659F"/>
    <w:rsid w:val="00C622F9"/>
    <w:rsid w:val="00C63ABD"/>
    <w:rsid w:val="00C64898"/>
    <w:rsid w:val="00C6602C"/>
    <w:rsid w:val="00C6657D"/>
    <w:rsid w:val="00C718A7"/>
    <w:rsid w:val="00C73859"/>
    <w:rsid w:val="00C81CAA"/>
    <w:rsid w:val="00C846AC"/>
    <w:rsid w:val="00C8731C"/>
    <w:rsid w:val="00C91FDE"/>
    <w:rsid w:val="00C920D9"/>
    <w:rsid w:val="00C93834"/>
    <w:rsid w:val="00C93A60"/>
    <w:rsid w:val="00C93A7A"/>
    <w:rsid w:val="00C9690D"/>
    <w:rsid w:val="00C977C7"/>
    <w:rsid w:val="00C97C48"/>
    <w:rsid w:val="00CA43AF"/>
    <w:rsid w:val="00CA4E4B"/>
    <w:rsid w:val="00CA554D"/>
    <w:rsid w:val="00CA6948"/>
    <w:rsid w:val="00CA6EAF"/>
    <w:rsid w:val="00CB0E74"/>
    <w:rsid w:val="00CB1E03"/>
    <w:rsid w:val="00CB2932"/>
    <w:rsid w:val="00CB4CCA"/>
    <w:rsid w:val="00CB56BF"/>
    <w:rsid w:val="00CB7200"/>
    <w:rsid w:val="00CB7E50"/>
    <w:rsid w:val="00CC2DBD"/>
    <w:rsid w:val="00CC358E"/>
    <w:rsid w:val="00CD1C87"/>
    <w:rsid w:val="00CD27D7"/>
    <w:rsid w:val="00CD4145"/>
    <w:rsid w:val="00CD7CB2"/>
    <w:rsid w:val="00CD7ECE"/>
    <w:rsid w:val="00CE1EB1"/>
    <w:rsid w:val="00CE52B2"/>
    <w:rsid w:val="00CE69F8"/>
    <w:rsid w:val="00CE717A"/>
    <w:rsid w:val="00CE78E4"/>
    <w:rsid w:val="00CF738E"/>
    <w:rsid w:val="00D0054D"/>
    <w:rsid w:val="00D02577"/>
    <w:rsid w:val="00D0587B"/>
    <w:rsid w:val="00D14284"/>
    <w:rsid w:val="00D173E7"/>
    <w:rsid w:val="00D206F9"/>
    <w:rsid w:val="00D248C4"/>
    <w:rsid w:val="00D24E70"/>
    <w:rsid w:val="00D254E6"/>
    <w:rsid w:val="00D25EB2"/>
    <w:rsid w:val="00D30613"/>
    <w:rsid w:val="00D30BF1"/>
    <w:rsid w:val="00D3575A"/>
    <w:rsid w:val="00D41AFA"/>
    <w:rsid w:val="00D44480"/>
    <w:rsid w:val="00D46113"/>
    <w:rsid w:val="00D47B64"/>
    <w:rsid w:val="00D51A5D"/>
    <w:rsid w:val="00D52BC4"/>
    <w:rsid w:val="00D53738"/>
    <w:rsid w:val="00D56342"/>
    <w:rsid w:val="00D65891"/>
    <w:rsid w:val="00D67D5D"/>
    <w:rsid w:val="00D70915"/>
    <w:rsid w:val="00D76726"/>
    <w:rsid w:val="00D76972"/>
    <w:rsid w:val="00D905EB"/>
    <w:rsid w:val="00D91E90"/>
    <w:rsid w:val="00D92980"/>
    <w:rsid w:val="00D97001"/>
    <w:rsid w:val="00DB1974"/>
    <w:rsid w:val="00DB21E5"/>
    <w:rsid w:val="00DB352F"/>
    <w:rsid w:val="00DB4076"/>
    <w:rsid w:val="00DB417F"/>
    <w:rsid w:val="00DB5DDB"/>
    <w:rsid w:val="00DC1FE7"/>
    <w:rsid w:val="00DC3274"/>
    <w:rsid w:val="00DC6238"/>
    <w:rsid w:val="00DD1A04"/>
    <w:rsid w:val="00DD3323"/>
    <w:rsid w:val="00DD5072"/>
    <w:rsid w:val="00DD5535"/>
    <w:rsid w:val="00DD6D1B"/>
    <w:rsid w:val="00DD7FB8"/>
    <w:rsid w:val="00DE3524"/>
    <w:rsid w:val="00DE4C2F"/>
    <w:rsid w:val="00DE4F71"/>
    <w:rsid w:val="00DE630A"/>
    <w:rsid w:val="00DF0EA9"/>
    <w:rsid w:val="00DF1766"/>
    <w:rsid w:val="00DF617D"/>
    <w:rsid w:val="00E01208"/>
    <w:rsid w:val="00E03474"/>
    <w:rsid w:val="00E0382B"/>
    <w:rsid w:val="00E03C62"/>
    <w:rsid w:val="00E101FE"/>
    <w:rsid w:val="00E10808"/>
    <w:rsid w:val="00E12F39"/>
    <w:rsid w:val="00E14629"/>
    <w:rsid w:val="00E175B1"/>
    <w:rsid w:val="00E20408"/>
    <w:rsid w:val="00E216B4"/>
    <w:rsid w:val="00E2231D"/>
    <w:rsid w:val="00E22489"/>
    <w:rsid w:val="00E23285"/>
    <w:rsid w:val="00E24406"/>
    <w:rsid w:val="00E25B54"/>
    <w:rsid w:val="00E2648A"/>
    <w:rsid w:val="00E27312"/>
    <w:rsid w:val="00E274FC"/>
    <w:rsid w:val="00E3081A"/>
    <w:rsid w:val="00E35734"/>
    <w:rsid w:val="00E370AE"/>
    <w:rsid w:val="00E41CDE"/>
    <w:rsid w:val="00E470C9"/>
    <w:rsid w:val="00E470FC"/>
    <w:rsid w:val="00E47106"/>
    <w:rsid w:val="00E5389F"/>
    <w:rsid w:val="00E553F6"/>
    <w:rsid w:val="00E56FA8"/>
    <w:rsid w:val="00E57A00"/>
    <w:rsid w:val="00E6334D"/>
    <w:rsid w:val="00E70604"/>
    <w:rsid w:val="00E711C9"/>
    <w:rsid w:val="00E7187A"/>
    <w:rsid w:val="00E72435"/>
    <w:rsid w:val="00E7589E"/>
    <w:rsid w:val="00E778E9"/>
    <w:rsid w:val="00E90EF5"/>
    <w:rsid w:val="00E915F6"/>
    <w:rsid w:val="00E91FCB"/>
    <w:rsid w:val="00E95087"/>
    <w:rsid w:val="00EA0081"/>
    <w:rsid w:val="00EA0EAB"/>
    <w:rsid w:val="00EA0F7F"/>
    <w:rsid w:val="00EA2AD7"/>
    <w:rsid w:val="00EA4FB1"/>
    <w:rsid w:val="00EB1704"/>
    <w:rsid w:val="00EB17AD"/>
    <w:rsid w:val="00EB3564"/>
    <w:rsid w:val="00EB4CE3"/>
    <w:rsid w:val="00EC3A6E"/>
    <w:rsid w:val="00EC66A8"/>
    <w:rsid w:val="00ED43C9"/>
    <w:rsid w:val="00ED5EA4"/>
    <w:rsid w:val="00EE1AB7"/>
    <w:rsid w:val="00EE4853"/>
    <w:rsid w:val="00EE5064"/>
    <w:rsid w:val="00EE5885"/>
    <w:rsid w:val="00EE5D44"/>
    <w:rsid w:val="00EF1734"/>
    <w:rsid w:val="00EF303C"/>
    <w:rsid w:val="00EF4382"/>
    <w:rsid w:val="00EF4519"/>
    <w:rsid w:val="00EF601D"/>
    <w:rsid w:val="00F05800"/>
    <w:rsid w:val="00F05ECE"/>
    <w:rsid w:val="00F05F51"/>
    <w:rsid w:val="00F0652B"/>
    <w:rsid w:val="00F104DC"/>
    <w:rsid w:val="00F12F87"/>
    <w:rsid w:val="00F13A4E"/>
    <w:rsid w:val="00F15D84"/>
    <w:rsid w:val="00F177D9"/>
    <w:rsid w:val="00F262D4"/>
    <w:rsid w:val="00F2718E"/>
    <w:rsid w:val="00F30B8D"/>
    <w:rsid w:val="00F36FB9"/>
    <w:rsid w:val="00F37F9A"/>
    <w:rsid w:val="00F40A43"/>
    <w:rsid w:val="00F40CD6"/>
    <w:rsid w:val="00F51B66"/>
    <w:rsid w:val="00F535F9"/>
    <w:rsid w:val="00F53B0E"/>
    <w:rsid w:val="00F639C9"/>
    <w:rsid w:val="00F6716E"/>
    <w:rsid w:val="00F676D4"/>
    <w:rsid w:val="00F7216F"/>
    <w:rsid w:val="00F7475C"/>
    <w:rsid w:val="00F74CFC"/>
    <w:rsid w:val="00F811D1"/>
    <w:rsid w:val="00F8150D"/>
    <w:rsid w:val="00F83F4B"/>
    <w:rsid w:val="00F8458C"/>
    <w:rsid w:val="00F86CE4"/>
    <w:rsid w:val="00F877C0"/>
    <w:rsid w:val="00F93C3F"/>
    <w:rsid w:val="00FA16FC"/>
    <w:rsid w:val="00FA201F"/>
    <w:rsid w:val="00FA676B"/>
    <w:rsid w:val="00FA69F4"/>
    <w:rsid w:val="00FB61E7"/>
    <w:rsid w:val="00FC0C0B"/>
    <w:rsid w:val="00FC1050"/>
    <w:rsid w:val="00FC4304"/>
    <w:rsid w:val="00FD3A0F"/>
    <w:rsid w:val="00FD7197"/>
    <w:rsid w:val="00FE69EE"/>
    <w:rsid w:val="00FF1C95"/>
    <w:rsid w:val="00FF2795"/>
    <w:rsid w:val="00FF71AF"/>
    <w:rsid w:val="00FF7A0C"/>
    <w:rsid w:val="00F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473A2C-A141-46AC-814C-382C08C6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B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676D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676D4"/>
    <w:pPr>
      <w:tabs>
        <w:tab w:val="center" w:pos="4677"/>
        <w:tab w:val="right" w:pos="9355"/>
      </w:tabs>
    </w:pPr>
  </w:style>
  <w:style w:type="paragraph" w:styleId="a5">
    <w:name w:val="Normal (Web)"/>
    <w:basedOn w:val="a"/>
    <w:rsid w:val="0089734F"/>
    <w:pPr>
      <w:spacing w:before="100" w:beforeAutospacing="1" w:after="119"/>
    </w:pPr>
  </w:style>
  <w:style w:type="paragraph" w:styleId="a6">
    <w:name w:val="Balloon Text"/>
    <w:basedOn w:val="a"/>
    <w:link w:val="a7"/>
    <w:rsid w:val="000506E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0506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60;&#1080;&#1088;&#1084;&#1077;&#1085;&#1085;&#1099;&#1081;%20&#1089;&#1090;&#1080;&#1083;&#1100;%202019\&#1058;&#1080;&#1087;&#1086;&#1074;&#1099;&#1077;%20&#1092;&#1086;&#1088;&#1084;&#1099;%20&#1073;&#1083;&#1072;&#1085;&#1082;&#1086;&#1074;\&#1041;&#1051;&#1040;&#1053;&#1050;&#1048;\&#1041;&#1083;&#1072;&#1085;&#1082;%20&#1086;&#1073;&#1097;&#1077;&#1075;&#1086;%20&#1085;&#1072;&#1079;&#1085;&#1072;&#1095;&#1077;&#1085;&#1080;&#1103;\&#1041;&#1083;&#1072;&#1085;&#1082;%20&#1087;&#1080;&#1089;&#1100;&#1084;&#1072;%20&#1086;&#1073;&#1097;&#1077;&#1075;&#1086;%20&#1085;&#1072;&#1079;&#1085;&#1072;&#1095;&#1077;&#1085;&#1080;&#1103;%20&#1054;&#1088;&#1077;&#1085;&#1073;&#1091;&#1088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CC61B-BE54-4ADA-B774-F31A648D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общего назначения Оренбург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 текста</vt:lpstr>
    </vt:vector>
  </TitlesOfParts>
  <Company>Microsoft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текста</dc:title>
  <dc:subject/>
  <dc:creator>Пользователь Windows</dc:creator>
  <cp:keywords/>
  <cp:lastModifiedBy>Диспетчер 1</cp:lastModifiedBy>
  <cp:revision>2</cp:revision>
  <cp:lastPrinted>2025-07-04T09:19:00Z</cp:lastPrinted>
  <dcterms:created xsi:type="dcterms:W3CDTF">2026-11-06T08:13:00Z</dcterms:created>
  <dcterms:modified xsi:type="dcterms:W3CDTF">2026-11-06T08:13:00Z</dcterms:modified>
</cp:coreProperties>
</file>